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2F7" w:rsidRPr="00266A1B" w:rsidRDefault="0010729C" w:rsidP="00266A1B">
      <w:pPr>
        <w:pStyle w:val="Titel"/>
        <w:tabs>
          <w:tab w:val="left" w:pos="8790"/>
        </w:tabs>
        <w:jc w:val="left"/>
        <w:rPr>
          <w:b w:val="0"/>
          <w:sz w:val="16"/>
          <w:szCs w:val="16"/>
        </w:rPr>
      </w:pPr>
      <w:bookmarkStart w:id="0" w:name="_GoBack"/>
      <w:bookmarkEnd w:id="0"/>
      <w:r>
        <w:rPr>
          <w:b w:val="0"/>
          <w:noProof/>
          <w:sz w:val="16"/>
          <w:szCs w:val="16"/>
          <w:lang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-734695</wp:posOffset>
                </wp:positionV>
                <wp:extent cx="1744980" cy="1749425"/>
                <wp:effectExtent l="0" t="0" r="0" b="44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174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CB9" w:rsidRDefault="00F61CB9"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>
                                  <wp:extent cx="1562100" cy="1657350"/>
                                  <wp:effectExtent l="19050" t="0" r="0" b="0"/>
                                  <wp:docPr id="6" name="Bild 2" descr="Club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lub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-57.85pt;width:137.4pt;height:13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" o:allowincell="f" stroked="f">
                <v:textbox>
                  <w:txbxContent>
                    <w:p w:rsidR="00F61CB9" w:rsidRDefault="00F61CB9"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>
                            <wp:extent cx="1562100" cy="1657350"/>
                            <wp:effectExtent l="19050" t="0" r="0" b="0"/>
                            <wp:docPr id="6" name="Bild 2" descr="Club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lub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6A1B">
        <w:rPr>
          <w:b w:val="0"/>
          <w:sz w:val="22"/>
        </w:rPr>
        <w:t>Per Adresse: Ruth</w:t>
      </w:r>
    </w:p>
    <w:p w:rsidR="004772F7" w:rsidRDefault="004772F7" w:rsidP="004B7FFB">
      <w:pPr>
        <w:tabs>
          <w:tab w:val="left" w:pos="4820"/>
        </w:tabs>
        <w:rPr>
          <w:b/>
          <w:sz w:val="22"/>
        </w:rPr>
      </w:pPr>
    </w:p>
    <w:p w:rsidR="004772F7" w:rsidRDefault="00266A1B">
      <w:pPr>
        <w:tabs>
          <w:tab w:val="left" w:pos="4820"/>
        </w:tabs>
        <w:rPr>
          <w:b/>
          <w:sz w:val="22"/>
        </w:rPr>
      </w:pPr>
      <w:r>
        <w:rPr>
          <w:b/>
          <w:sz w:val="22"/>
        </w:rPr>
        <w:tab/>
      </w:r>
    </w:p>
    <w:p w:rsidR="003D7E1F" w:rsidRPr="00553C1C" w:rsidRDefault="003D7E1F">
      <w:pPr>
        <w:tabs>
          <w:tab w:val="left" w:pos="4820"/>
        </w:tabs>
        <w:rPr>
          <w:b/>
          <w:sz w:val="24"/>
          <w:szCs w:val="24"/>
        </w:rPr>
      </w:pPr>
    </w:p>
    <w:p w:rsidR="003D7E1F" w:rsidRPr="00902DCF" w:rsidRDefault="003E69D5" w:rsidP="00FF10CC">
      <w:pPr>
        <w:tabs>
          <w:tab w:val="left" w:pos="5103"/>
        </w:tabs>
        <w:ind w:left="5103" w:hanging="5103"/>
        <w:rPr>
          <w:sz w:val="22"/>
          <w:szCs w:val="22"/>
        </w:rPr>
      </w:pPr>
      <w:r w:rsidRPr="00553C1C">
        <w:rPr>
          <w:b/>
          <w:sz w:val="24"/>
          <w:szCs w:val="24"/>
        </w:rPr>
        <w:tab/>
      </w:r>
      <w:r w:rsidR="00902DCF" w:rsidRPr="00902DCF">
        <w:rPr>
          <w:sz w:val="22"/>
          <w:szCs w:val="22"/>
        </w:rPr>
        <w:t xml:space="preserve">An die Ehren- und Passivmitglieder </w:t>
      </w:r>
      <w:r w:rsidR="00902DCF" w:rsidRPr="00902DCF">
        <w:rPr>
          <w:sz w:val="22"/>
          <w:szCs w:val="22"/>
        </w:rPr>
        <w:br/>
        <w:t>des Twirling-Clubs Sunshine Hünibach</w:t>
      </w:r>
    </w:p>
    <w:p w:rsidR="00266A1B" w:rsidRDefault="00266A1B" w:rsidP="009246B9">
      <w:pPr>
        <w:tabs>
          <w:tab w:val="left" w:pos="5103"/>
        </w:tabs>
        <w:rPr>
          <w:sz w:val="22"/>
          <w:szCs w:val="22"/>
        </w:rPr>
      </w:pPr>
    </w:p>
    <w:p w:rsidR="00266A1B" w:rsidRPr="00A54AC9" w:rsidRDefault="00266A1B" w:rsidP="009246B9">
      <w:pPr>
        <w:tabs>
          <w:tab w:val="left" w:pos="5103"/>
        </w:tabs>
        <w:rPr>
          <w:sz w:val="16"/>
          <w:szCs w:val="16"/>
        </w:rPr>
      </w:pPr>
      <w:r w:rsidRPr="00A54AC9">
        <w:rPr>
          <w:sz w:val="16"/>
          <w:szCs w:val="16"/>
        </w:rPr>
        <w:t>Per Adresse:</w:t>
      </w:r>
    </w:p>
    <w:p w:rsidR="00266A1B" w:rsidRPr="00A54AC9" w:rsidRDefault="004570AE" w:rsidP="009246B9">
      <w:pPr>
        <w:tabs>
          <w:tab w:val="left" w:pos="5103"/>
        </w:tabs>
        <w:rPr>
          <w:sz w:val="16"/>
          <w:szCs w:val="16"/>
        </w:rPr>
      </w:pPr>
      <w:r>
        <w:rPr>
          <w:sz w:val="16"/>
          <w:szCs w:val="16"/>
        </w:rPr>
        <w:t>Gabi Grunder, Bachgasse 4,</w:t>
      </w:r>
    </w:p>
    <w:p w:rsidR="009246B9" w:rsidRPr="00902DCF" w:rsidRDefault="00266A1B" w:rsidP="009246B9">
      <w:pPr>
        <w:tabs>
          <w:tab w:val="left" w:pos="5103"/>
        </w:tabs>
        <w:rPr>
          <w:sz w:val="22"/>
          <w:szCs w:val="22"/>
        </w:rPr>
      </w:pPr>
      <w:r w:rsidRPr="00A54AC9">
        <w:rPr>
          <w:sz w:val="16"/>
          <w:szCs w:val="16"/>
        </w:rPr>
        <w:t>36</w:t>
      </w:r>
      <w:r w:rsidR="004570AE">
        <w:rPr>
          <w:sz w:val="16"/>
          <w:szCs w:val="16"/>
        </w:rPr>
        <w:t>52 Hilterfingen</w:t>
      </w:r>
      <w:r w:rsidRPr="00A54AC9">
        <w:rPr>
          <w:sz w:val="16"/>
          <w:szCs w:val="16"/>
        </w:rPr>
        <w:t xml:space="preserve">, </w:t>
      </w:r>
      <w:r w:rsidR="004570AE">
        <w:rPr>
          <w:sz w:val="16"/>
          <w:szCs w:val="16"/>
        </w:rPr>
        <w:t>gabi.grunder</w:t>
      </w:r>
      <w:r w:rsidRPr="00A54AC9">
        <w:rPr>
          <w:sz w:val="16"/>
          <w:szCs w:val="16"/>
        </w:rPr>
        <w:t>@bluewin.ch</w:t>
      </w:r>
      <w:r w:rsidR="003E69D5" w:rsidRPr="00902DCF">
        <w:rPr>
          <w:sz w:val="22"/>
          <w:szCs w:val="22"/>
        </w:rPr>
        <w:tab/>
      </w:r>
    </w:p>
    <w:p w:rsidR="003E69D5" w:rsidRPr="00902DCF" w:rsidRDefault="003E69D5" w:rsidP="004B7FFB">
      <w:pPr>
        <w:tabs>
          <w:tab w:val="left" w:pos="5103"/>
        </w:tabs>
        <w:rPr>
          <w:sz w:val="22"/>
          <w:szCs w:val="22"/>
        </w:rPr>
      </w:pPr>
    </w:p>
    <w:p w:rsidR="003E69D5" w:rsidRPr="00902DCF" w:rsidRDefault="003E69D5" w:rsidP="004B7FFB">
      <w:pPr>
        <w:tabs>
          <w:tab w:val="left" w:pos="5103"/>
        </w:tabs>
        <w:rPr>
          <w:sz w:val="22"/>
          <w:szCs w:val="22"/>
        </w:rPr>
      </w:pPr>
    </w:p>
    <w:p w:rsidR="002E4C90" w:rsidRDefault="002E4C90" w:rsidP="00463208">
      <w:pPr>
        <w:tabs>
          <w:tab w:val="left" w:pos="5103"/>
        </w:tabs>
        <w:rPr>
          <w:sz w:val="22"/>
          <w:szCs w:val="22"/>
        </w:rPr>
      </w:pPr>
    </w:p>
    <w:p w:rsidR="002E4C90" w:rsidRDefault="002E4C90" w:rsidP="00463208">
      <w:pPr>
        <w:tabs>
          <w:tab w:val="left" w:pos="5103"/>
        </w:tabs>
        <w:rPr>
          <w:sz w:val="22"/>
          <w:szCs w:val="22"/>
        </w:rPr>
      </w:pPr>
    </w:p>
    <w:p w:rsidR="003E69D5" w:rsidRPr="00902DCF" w:rsidRDefault="00F274C9" w:rsidP="002A678C">
      <w:pPr>
        <w:tabs>
          <w:tab w:val="left" w:pos="5103"/>
        </w:tabs>
        <w:rPr>
          <w:sz w:val="22"/>
          <w:szCs w:val="22"/>
        </w:rPr>
      </w:pPr>
      <w:r w:rsidRPr="00902DCF">
        <w:rPr>
          <w:sz w:val="22"/>
          <w:szCs w:val="22"/>
        </w:rPr>
        <w:tab/>
      </w:r>
      <w:r w:rsidR="000D4F98">
        <w:rPr>
          <w:sz w:val="22"/>
          <w:szCs w:val="22"/>
        </w:rPr>
        <w:t>Hilterfingen</w:t>
      </w:r>
      <w:r w:rsidR="00A1700E">
        <w:rPr>
          <w:sz w:val="22"/>
          <w:szCs w:val="22"/>
        </w:rPr>
        <w:t xml:space="preserve">, </w:t>
      </w:r>
      <w:r w:rsidR="00DC5C30">
        <w:rPr>
          <w:sz w:val="22"/>
          <w:szCs w:val="22"/>
        </w:rPr>
        <w:t xml:space="preserve">im </w:t>
      </w:r>
      <w:r w:rsidR="009E5D8D">
        <w:rPr>
          <w:sz w:val="22"/>
          <w:szCs w:val="22"/>
        </w:rPr>
        <w:t>November</w:t>
      </w:r>
      <w:r w:rsidR="00E670C9">
        <w:rPr>
          <w:sz w:val="22"/>
          <w:szCs w:val="22"/>
        </w:rPr>
        <w:t xml:space="preserve"> 2019</w:t>
      </w:r>
    </w:p>
    <w:p w:rsidR="002D2AA5" w:rsidRDefault="002D2AA5">
      <w:pPr>
        <w:tabs>
          <w:tab w:val="left" w:pos="4820"/>
        </w:tabs>
        <w:rPr>
          <w:b/>
          <w:sz w:val="22"/>
          <w:szCs w:val="22"/>
        </w:rPr>
      </w:pPr>
    </w:p>
    <w:p w:rsidR="002D2AA5" w:rsidRDefault="002D2AA5">
      <w:pPr>
        <w:tabs>
          <w:tab w:val="left" w:pos="4820"/>
        </w:tabs>
        <w:rPr>
          <w:b/>
          <w:sz w:val="22"/>
          <w:szCs w:val="22"/>
        </w:rPr>
      </w:pPr>
    </w:p>
    <w:p w:rsidR="002D2AA5" w:rsidRDefault="002D2AA5">
      <w:pPr>
        <w:tabs>
          <w:tab w:val="left" w:pos="4820"/>
        </w:tabs>
        <w:rPr>
          <w:b/>
          <w:sz w:val="22"/>
          <w:szCs w:val="22"/>
        </w:rPr>
      </w:pPr>
    </w:p>
    <w:p w:rsidR="003A7FC2" w:rsidRPr="00902DCF" w:rsidRDefault="00F35905">
      <w:pPr>
        <w:tabs>
          <w:tab w:val="left" w:pos="482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Newsl</w:t>
      </w:r>
      <w:r w:rsidR="00902DCF" w:rsidRPr="00902DCF">
        <w:rPr>
          <w:b/>
          <w:sz w:val="22"/>
          <w:szCs w:val="22"/>
        </w:rPr>
        <w:t>etter</w:t>
      </w:r>
      <w:r w:rsidR="002F5072">
        <w:rPr>
          <w:b/>
          <w:sz w:val="22"/>
          <w:szCs w:val="22"/>
        </w:rPr>
        <w:t xml:space="preserve"> </w:t>
      </w:r>
      <w:r w:rsidR="00673E68">
        <w:rPr>
          <w:b/>
          <w:sz w:val="22"/>
          <w:szCs w:val="22"/>
        </w:rPr>
        <w:t>2019</w:t>
      </w:r>
      <w:r w:rsidR="003373E5">
        <w:rPr>
          <w:b/>
          <w:sz w:val="22"/>
          <w:szCs w:val="22"/>
        </w:rPr>
        <w:t xml:space="preserve"> vom </w:t>
      </w:r>
      <w:proofErr w:type="spellStart"/>
      <w:r w:rsidR="004570AE">
        <w:rPr>
          <w:b/>
          <w:sz w:val="22"/>
          <w:szCs w:val="22"/>
        </w:rPr>
        <w:t>Twirling</w:t>
      </w:r>
      <w:proofErr w:type="spellEnd"/>
      <w:r w:rsidR="004570AE">
        <w:rPr>
          <w:b/>
          <w:sz w:val="22"/>
          <w:szCs w:val="22"/>
        </w:rPr>
        <w:t xml:space="preserve">-Club Sunshine </w:t>
      </w:r>
      <w:proofErr w:type="spellStart"/>
      <w:r w:rsidR="004570AE">
        <w:rPr>
          <w:b/>
          <w:sz w:val="22"/>
          <w:szCs w:val="22"/>
        </w:rPr>
        <w:t>Hünibach</w:t>
      </w:r>
      <w:proofErr w:type="spellEnd"/>
      <w:r w:rsidR="004570AE">
        <w:rPr>
          <w:b/>
          <w:sz w:val="22"/>
          <w:szCs w:val="22"/>
        </w:rPr>
        <w:t>!</w:t>
      </w:r>
      <w:r w:rsidR="004570AE">
        <w:rPr>
          <w:b/>
          <w:sz w:val="22"/>
          <w:szCs w:val="22"/>
        </w:rPr>
        <w:br/>
      </w:r>
    </w:p>
    <w:p w:rsidR="00894C94" w:rsidRDefault="00894C94">
      <w:pPr>
        <w:tabs>
          <w:tab w:val="left" w:pos="4820"/>
        </w:tabs>
        <w:rPr>
          <w:sz w:val="22"/>
          <w:szCs w:val="22"/>
        </w:rPr>
      </w:pPr>
    </w:p>
    <w:p w:rsidR="00D45914" w:rsidRPr="00902DCF" w:rsidRDefault="00D45914">
      <w:pPr>
        <w:tabs>
          <w:tab w:val="left" w:pos="4820"/>
        </w:tabs>
        <w:rPr>
          <w:sz w:val="22"/>
          <w:szCs w:val="22"/>
        </w:rPr>
      </w:pPr>
    </w:p>
    <w:p w:rsidR="00FF10CC" w:rsidRPr="00902DCF" w:rsidRDefault="00FF10CC">
      <w:pPr>
        <w:tabs>
          <w:tab w:val="left" w:pos="4820"/>
        </w:tabs>
        <w:rPr>
          <w:sz w:val="22"/>
          <w:szCs w:val="22"/>
        </w:rPr>
      </w:pPr>
      <w:r w:rsidRPr="00902DCF">
        <w:rPr>
          <w:sz w:val="22"/>
          <w:szCs w:val="22"/>
        </w:rPr>
        <w:t>Liebe Ehrenmitglieder</w:t>
      </w:r>
    </w:p>
    <w:p w:rsidR="003D7E1F" w:rsidRPr="00902DCF" w:rsidRDefault="009246B9">
      <w:pPr>
        <w:tabs>
          <w:tab w:val="left" w:pos="4820"/>
        </w:tabs>
        <w:rPr>
          <w:sz w:val="22"/>
          <w:szCs w:val="22"/>
        </w:rPr>
      </w:pPr>
      <w:r w:rsidRPr="00902DCF">
        <w:rPr>
          <w:sz w:val="22"/>
          <w:szCs w:val="22"/>
        </w:rPr>
        <w:t xml:space="preserve">Liebe </w:t>
      </w:r>
      <w:r w:rsidR="00902DCF" w:rsidRPr="00902DCF">
        <w:rPr>
          <w:sz w:val="22"/>
          <w:szCs w:val="22"/>
        </w:rPr>
        <w:t>Passivmitglieder</w:t>
      </w:r>
    </w:p>
    <w:p w:rsidR="009246B9" w:rsidRDefault="009246B9">
      <w:pPr>
        <w:tabs>
          <w:tab w:val="left" w:pos="4820"/>
        </w:tabs>
        <w:rPr>
          <w:sz w:val="22"/>
          <w:szCs w:val="22"/>
        </w:rPr>
      </w:pPr>
    </w:p>
    <w:p w:rsidR="00C52FD4" w:rsidRDefault="00C52FD4">
      <w:pPr>
        <w:tabs>
          <w:tab w:val="left" w:pos="4820"/>
        </w:tabs>
        <w:rPr>
          <w:sz w:val="22"/>
          <w:szCs w:val="22"/>
        </w:rPr>
      </w:pPr>
    </w:p>
    <w:p w:rsidR="00C52FD4" w:rsidRPr="00902DCF" w:rsidRDefault="00C52FD4">
      <w:pPr>
        <w:tabs>
          <w:tab w:val="left" w:pos="4820"/>
        </w:tabs>
        <w:rPr>
          <w:sz w:val="22"/>
          <w:szCs w:val="22"/>
        </w:rPr>
      </w:pPr>
    </w:p>
    <w:p w:rsidR="00F35905" w:rsidRDefault="00F35905">
      <w:pPr>
        <w:tabs>
          <w:tab w:val="left" w:pos="4820"/>
        </w:tabs>
        <w:rPr>
          <w:sz w:val="22"/>
          <w:szCs w:val="22"/>
        </w:rPr>
      </w:pPr>
      <w:r>
        <w:rPr>
          <w:sz w:val="22"/>
          <w:szCs w:val="22"/>
        </w:rPr>
        <w:t>Wie schnell doch die Zeit vergeht…</w:t>
      </w:r>
      <w:r w:rsidR="00673E68">
        <w:rPr>
          <w:sz w:val="22"/>
          <w:szCs w:val="22"/>
        </w:rPr>
        <w:t xml:space="preserve"> </w:t>
      </w:r>
    </w:p>
    <w:p w:rsidR="00F35905" w:rsidRDefault="00F35905">
      <w:pPr>
        <w:tabs>
          <w:tab w:val="left" w:pos="4820"/>
        </w:tabs>
        <w:rPr>
          <w:sz w:val="22"/>
          <w:szCs w:val="22"/>
        </w:rPr>
      </w:pPr>
    </w:p>
    <w:p w:rsidR="00FF10CC" w:rsidRDefault="0011029C">
      <w:pPr>
        <w:tabs>
          <w:tab w:val="left" w:pos="4820"/>
        </w:tabs>
        <w:rPr>
          <w:sz w:val="22"/>
          <w:szCs w:val="22"/>
        </w:rPr>
      </w:pPr>
      <w:r>
        <w:rPr>
          <w:sz w:val="22"/>
          <w:szCs w:val="22"/>
        </w:rPr>
        <w:t xml:space="preserve">In </w:t>
      </w:r>
      <w:r w:rsidR="00F35905">
        <w:rPr>
          <w:sz w:val="22"/>
          <w:szCs w:val="22"/>
        </w:rPr>
        <w:t xml:space="preserve">unserem </w:t>
      </w:r>
      <w:r>
        <w:rPr>
          <w:sz w:val="22"/>
          <w:szCs w:val="22"/>
        </w:rPr>
        <w:t>Newslet</w:t>
      </w:r>
      <w:r w:rsidR="00673E68">
        <w:rPr>
          <w:sz w:val="22"/>
          <w:szCs w:val="22"/>
        </w:rPr>
        <w:t>ter</w:t>
      </w:r>
      <w:r>
        <w:rPr>
          <w:sz w:val="22"/>
          <w:szCs w:val="22"/>
        </w:rPr>
        <w:t xml:space="preserve"> informieren wir Sie</w:t>
      </w:r>
      <w:r w:rsidR="0060215B">
        <w:rPr>
          <w:sz w:val="22"/>
          <w:szCs w:val="22"/>
        </w:rPr>
        <w:t xml:space="preserve">, was in unserem </w:t>
      </w:r>
      <w:r>
        <w:rPr>
          <w:sz w:val="22"/>
          <w:szCs w:val="22"/>
        </w:rPr>
        <w:t xml:space="preserve">Club </w:t>
      </w:r>
      <w:r w:rsidR="0060215B">
        <w:rPr>
          <w:sz w:val="22"/>
          <w:szCs w:val="22"/>
        </w:rPr>
        <w:t>in den letzten Monaten geschehen ist und was Sie bis zum Ende des Vereinsjahres noch erwarten dürfen</w:t>
      </w:r>
      <w:r>
        <w:rPr>
          <w:sz w:val="22"/>
          <w:szCs w:val="22"/>
        </w:rPr>
        <w:t>.</w:t>
      </w:r>
      <w:r w:rsidR="0008698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Wir wünschen Ihnen viel Vergnügen beim Lesen und halten Sie </w:t>
      </w:r>
      <w:r w:rsidR="005E492D">
        <w:rPr>
          <w:sz w:val="22"/>
          <w:szCs w:val="22"/>
        </w:rPr>
        <w:t xml:space="preserve">bitte </w:t>
      </w:r>
      <w:r>
        <w:rPr>
          <w:sz w:val="22"/>
          <w:szCs w:val="22"/>
        </w:rPr>
        <w:t>die Agenda für den Ausblick bereit.</w:t>
      </w:r>
    </w:p>
    <w:p w:rsidR="00A10043" w:rsidRDefault="00A10043">
      <w:pPr>
        <w:tabs>
          <w:tab w:val="left" w:pos="4820"/>
        </w:tabs>
        <w:rPr>
          <w:sz w:val="22"/>
          <w:szCs w:val="22"/>
        </w:rPr>
      </w:pPr>
    </w:p>
    <w:p w:rsidR="002E4C90" w:rsidRDefault="002E4C90">
      <w:pPr>
        <w:tabs>
          <w:tab w:val="left" w:pos="4820"/>
        </w:tabs>
        <w:rPr>
          <w:sz w:val="22"/>
          <w:szCs w:val="22"/>
        </w:rPr>
      </w:pPr>
    </w:p>
    <w:p w:rsidR="0011029C" w:rsidRDefault="0060215B">
      <w:pPr>
        <w:tabs>
          <w:tab w:val="left" w:pos="482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Auftritte</w:t>
      </w:r>
    </w:p>
    <w:p w:rsidR="008A3171" w:rsidRPr="008A3171" w:rsidRDefault="008A3171">
      <w:pPr>
        <w:tabs>
          <w:tab w:val="left" w:pos="4820"/>
        </w:tabs>
        <w:rPr>
          <w:b/>
          <w:sz w:val="22"/>
          <w:szCs w:val="22"/>
        </w:rPr>
      </w:pPr>
    </w:p>
    <w:p w:rsidR="00924E3D" w:rsidRDefault="00673E68" w:rsidP="00E53160">
      <w:pPr>
        <w:tabs>
          <w:tab w:val="left" w:pos="2268"/>
        </w:tabs>
        <w:spacing w:before="60" w:after="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</w:t>
      </w:r>
      <w:r w:rsidR="002C376C">
        <w:rPr>
          <w:color w:val="000000"/>
          <w:sz w:val="22"/>
          <w:szCs w:val="22"/>
        </w:rPr>
        <w:t xml:space="preserve">m </w:t>
      </w:r>
      <w:r>
        <w:rPr>
          <w:color w:val="000000"/>
          <w:sz w:val="22"/>
          <w:szCs w:val="22"/>
        </w:rPr>
        <w:t>1</w:t>
      </w:r>
      <w:r w:rsidR="002C376C">
        <w:rPr>
          <w:color w:val="000000"/>
          <w:sz w:val="22"/>
          <w:szCs w:val="22"/>
        </w:rPr>
        <w:t>. Dezember 201</w:t>
      </w:r>
      <w:r>
        <w:rPr>
          <w:color w:val="000000"/>
          <w:sz w:val="22"/>
          <w:szCs w:val="22"/>
        </w:rPr>
        <w:t>8 fand unser Jahresschluss-Anlass in der Turnhalle in Hünibach statt</w:t>
      </w:r>
      <w:r w:rsidR="00EF5C1F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Die </w:t>
      </w:r>
      <w:proofErr w:type="spellStart"/>
      <w:r>
        <w:rPr>
          <w:color w:val="000000"/>
          <w:sz w:val="22"/>
          <w:szCs w:val="22"/>
        </w:rPr>
        <w:t>Twirlerinnen</w:t>
      </w:r>
      <w:proofErr w:type="spellEnd"/>
      <w:r>
        <w:rPr>
          <w:color w:val="000000"/>
          <w:sz w:val="22"/>
          <w:szCs w:val="22"/>
        </w:rPr>
        <w:t xml:space="preserve"> </w:t>
      </w:r>
      <w:r w:rsidR="006A5AE7">
        <w:rPr>
          <w:color w:val="000000"/>
          <w:sz w:val="22"/>
          <w:szCs w:val="22"/>
        </w:rPr>
        <w:t>konnten</w:t>
      </w:r>
      <w:r>
        <w:rPr>
          <w:color w:val="000000"/>
          <w:sz w:val="22"/>
          <w:szCs w:val="22"/>
        </w:rPr>
        <w:t xml:space="preserve"> </w:t>
      </w:r>
      <w:r w:rsidR="006A5AE7">
        <w:rPr>
          <w:color w:val="000000"/>
          <w:sz w:val="22"/>
          <w:szCs w:val="22"/>
        </w:rPr>
        <w:t xml:space="preserve">mit </w:t>
      </w:r>
      <w:r>
        <w:rPr>
          <w:color w:val="000000"/>
          <w:sz w:val="22"/>
          <w:szCs w:val="22"/>
        </w:rPr>
        <w:t xml:space="preserve">tollen und gelungenen </w:t>
      </w:r>
      <w:proofErr w:type="spellStart"/>
      <w:r>
        <w:rPr>
          <w:color w:val="000000"/>
          <w:sz w:val="22"/>
          <w:szCs w:val="22"/>
        </w:rPr>
        <w:t>Tänzli</w:t>
      </w:r>
      <w:proofErr w:type="spellEnd"/>
      <w:r w:rsidR="006A5AE7">
        <w:rPr>
          <w:color w:val="000000"/>
          <w:sz w:val="22"/>
          <w:szCs w:val="22"/>
        </w:rPr>
        <w:t xml:space="preserve"> aufwarten</w:t>
      </w:r>
      <w:r>
        <w:rPr>
          <w:color w:val="000000"/>
          <w:sz w:val="22"/>
          <w:szCs w:val="22"/>
        </w:rPr>
        <w:t xml:space="preserve">. </w:t>
      </w:r>
      <w:r w:rsidR="006A5AE7">
        <w:rPr>
          <w:color w:val="000000"/>
          <w:sz w:val="22"/>
          <w:szCs w:val="22"/>
        </w:rPr>
        <w:t xml:space="preserve">Beim anschliessenden, </w:t>
      </w:r>
      <w:r>
        <w:rPr>
          <w:color w:val="000000"/>
          <w:sz w:val="22"/>
          <w:szCs w:val="22"/>
        </w:rPr>
        <w:t>gemütli</w:t>
      </w:r>
      <w:r w:rsidR="006A5AE7">
        <w:rPr>
          <w:color w:val="000000"/>
          <w:sz w:val="22"/>
          <w:szCs w:val="22"/>
        </w:rPr>
        <w:t xml:space="preserve">chen </w:t>
      </w:r>
      <w:proofErr w:type="spellStart"/>
      <w:r w:rsidR="006A5AE7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>péro</w:t>
      </w:r>
      <w:proofErr w:type="spellEnd"/>
      <w:r>
        <w:rPr>
          <w:color w:val="000000"/>
          <w:sz w:val="22"/>
          <w:szCs w:val="22"/>
        </w:rPr>
        <w:t xml:space="preserve"> </w:t>
      </w:r>
      <w:r w:rsidR="006A5AE7">
        <w:rPr>
          <w:color w:val="000000"/>
          <w:sz w:val="22"/>
          <w:szCs w:val="22"/>
        </w:rPr>
        <w:t xml:space="preserve">wurde noch positiv über die Darbietung der </w:t>
      </w:r>
      <w:proofErr w:type="spellStart"/>
      <w:r w:rsidR="006A5AE7">
        <w:rPr>
          <w:color w:val="000000"/>
          <w:sz w:val="22"/>
          <w:szCs w:val="22"/>
        </w:rPr>
        <w:t>Twirlerinnen</w:t>
      </w:r>
      <w:proofErr w:type="spellEnd"/>
      <w:r w:rsidR="006A5AE7">
        <w:rPr>
          <w:color w:val="000000"/>
          <w:sz w:val="22"/>
          <w:szCs w:val="22"/>
        </w:rPr>
        <w:t xml:space="preserve"> diskutiert</w:t>
      </w:r>
      <w:r>
        <w:rPr>
          <w:color w:val="000000"/>
          <w:sz w:val="22"/>
          <w:szCs w:val="22"/>
        </w:rPr>
        <w:t>.</w:t>
      </w:r>
      <w:r w:rsidR="006A5AE7">
        <w:rPr>
          <w:color w:val="000000"/>
          <w:sz w:val="22"/>
          <w:szCs w:val="22"/>
        </w:rPr>
        <w:t xml:space="preserve"> An dieser Stelle bedankt sich der </w:t>
      </w:r>
      <w:proofErr w:type="spellStart"/>
      <w:r w:rsidR="006A5AE7">
        <w:rPr>
          <w:color w:val="000000"/>
          <w:sz w:val="22"/>
          <w:szCs w:val="22"/>
        </w:rPr>
        <w:t>Twirling</w:t>
      </w:r>
      <w:proofErr w:type="spellEnd"/>
      <w:r w:rsidR="006A5AE7">
        <w:rPr>
          <w:color w:val="000000"/>
          <w:sz w:val="22"/>
          <w:szCs w:val="22"/>
        </w:rPr>
        <w:t>-Club Sunshine bei allen Gästen für die grosszügige Kollekte, welche zu einem Teil für neue Kleider verwendet werden wird.</w:t>
      </w:r>
    </w:p>
    <w:p w:rsidR="00C045E6" w:rsidRDefault="008D78C7" w:rsidP="00E53160">
      <w:pPr>
        <w:tabs>
          <w:tab w:val="left" w:pos="2268"/>
        </w:tabs>
        <w:spacing w:before="60" w:after="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</w:t>
      </w:r>
    </w:p>
    <w:p w:rsidR="005D169C" w:rsidRDefault="006A5AE7" w:rsidP="00E53160">
      <w:pPr>
        <w:tabs>
          <w:tab w:val="left" w:pos="2268"/>
        </w:tabs>
        <w:spacing w:before="60" w:after="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Das Strandfest fand am 14. und 15. Juni 2019</w:t>
      </w:r>
      <w:r w:rsidR="007246D1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wiederum in </w:t>
      </w:r>
      <w:r w:rsidR="005D169C">
        <w:rPr>
          <w:color w:val="000000"/>
          <w:sz w:val="22"/>
          <w:szCs w:val="22"/>
        </w:rPr>
        <w:t>Hilterfingen</w:t>
      </w:r>
      <w:r w:rsidR="007246D1">
        <w:rPr>
          <w:color w:val="000000"/>
          <w:sz w:val="22"/>
          <w:szCs w:val="22"/>
        </w:rPr>
        <w:t>,</w:t>
      </w:r>
      <w:r>
        <w:rPr>
          <w:color w:val="000000"/>
          <w:sz w:val="22"/>
          <w:szCs w:val="22"/>
        </w:rPr>
        <w:t xml:space="preserve"> statt. D</w:t>
      </w:r>
      <w:r w:rsidR="005D169C">
        <w:rPr>
          <w:color w:val="000000"/>
          <w:sz w:val="22"/>
          <w:szCs w:val="22"/>
        </w:rPr>
        <w:t xml:space="preserve">ie </w:t>
      </w:r>
      <w:proofErr w:type="spellStart"/>
      <w:r w:rsidR="005D169C">
        <w:rPr>
          <w:color w:val="000000"/>
          <w:sz w:val="22"/>
          <w:szCs w:val="22"/>
        </w:rPr>
        <w:t>Twirlerinnen</w:t>
      </w:r>
      <w:proofErr w:type="spellEnd"/>
      <w:r w:rsidR="005D169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betreuten am Freitag und am Samstag </w:t>
      </w:r>
      <w:r w:rsidR="002A678C">
        <w:rPr>
          <w:color w:val="000000"/>
          <w:sz w:val="22"/>
          <w:szCs w:val="22"/>
        </w:rPr>
        <w:t>ei</w:t>
      </w:r>
      <w:r>
        <w:rPr>
          <w:color w:val="000000"/>
          <w:sz w:val="22"/>
          <w:szCs w:val="22"/>
        </w:rPr>
        <w:t>nen Stand</w:t>
      </w:r>
      <w:r w:rsidR="007246D1">
        <w:rPr>
          <w:color w:val="000000"/>
          <w:sz w:val="22"/>
          <w:szCs w:val="22"/>
        </w:rPr>
        <w:t>, wo sie Donuts,</w:t>
      </w:r>
      <w:r w:rsidR="009464E0">
        <w:rPr>
          <w:color w:val="000000"/>
          <w:sz w:val="22"/>
          <w:szCs w:val="22"/>
        </w:rPr>
        <w:t xml:space="preserve"> Hotdogs und Popcorn verkauft</w:t>
      </w:r>
      <w:r w:rsidR="007246D1">
        <w:rPr>
          <w:color w:val="000000"/>
          <w:sz w:val="22"/>
          <w:szCs w:val="22"/>
        </w:rPr>
        <w:t xml:space="preserve"> haben</w:t>
      </w:r>
      <w:r w:rsidR="009464E0">
        <w:rPr>
          <w:color w:val="000000"/>
          <w:sz w:val="22"/>
          <w:szCs w:val="22"/>
        </w:rPr>
        <w:t xml:space="preserve">. </w:t>
      </w:r>
      <w:r w:rsidR="007246D1">
        <w:rPr>
          <w:color w:val="000000"/>
          <w:sz w:val="22"/>
          <w:szCs w:val="22"/>
        </w:rPr>
        <w:t xml:space="preserve">Am Samstag durften sie zudem noch mit einigen </w:t>
      </w:r>
      <w:proofErr w:type="spellStart"/>
      <w:r w:rsidR="007246D1">
        <w:rPr>
          <w:color w:val="000000"/>
          <w:sz w:val="22"/>
          <w:szCs w:val="22"/>
        </w:rPr>
        <w:t>Tänzli</w:t>
      </w:r>
      <w:proofErr w:type="spellEnd"/>
      <w:r w:rsidR="007246D1">
        <w:rPr>
          <w:color w:val="000000"/>
          <w:sz w:val="22"/>
          <w:szCs w:val="22"/>
        </w:rPr>
        <w:t xml:space="preserve"> auftreten, was ein voller Erfolg war. Trotz dem Wetterumschlag am Samstag freuen wir uns über einen gelungenen Anlass!</w:t>
      </w:r>
    </w:p>
    <w:p w:rsidR="00571F0F" w:rsidRDefault="00571F0F" w:rsidP="00E53160">
      <w:pPr>
        <w:tabs>
          <w:tab w:val="left" w:pos="2268"/>
        </w:tabs>
        <w:spacing w:before="60" w:after="60"/>
        <w:rPr>
          <w:color w:val="000000"/>
          <w:sz w:val="22"/>
          <w:szCs w:val="22"/>
        </w:rPr>
      </w:pPr>
    </w:p>
    <w:p w:rsidR="00571F0F" w:rsidRDefault="00571F0F" w:rsidP="00E53160">
      <w:pPr>
        <w:tabs>
          <w:tab w:val="left" w:pos="2268"/>
        </w:tabs>
        <w:spacing w:before="60" w:after="60"/>
        <w:rPr>
          <w:color w:val="000000"/>
          <w:sz w:val="22"/>
          <w:szCs w:val="22"/>
        </w:rPr>
      </w:pPr>
    </w:p>
    <w:p w:rsidR="00571F0F" w:rsidRDefault="00571F0F" w:rsidP="00E53160">
      <w:pPr>
        <w:tabs>
          <w:tab w:val="left" w:pos="2268"/>
        </w:tabs>
        <w:spacing w:before="60" w:after="60"/>
        <w:rPr>
          <w:color w:val="000000"/>
          <w:sz w:val="22"/>
          <w:szCs w:val="22"/>
        </w:rPr>
      </w:pPr>
    </w:p>
    <w:p w:rsidR="00571F0F" w:rsidRDefault="00571F0F" w:rsidP="00E53160">
      <w:pPr>
        <w:tabs>
          <w:tab w:val="left" w:pos="2268"/>
        </w:tabs>
        <w:spacing w:before="60" w:after="60"/>
        <w:rPr>
          <w:color w:val="000000"/>
          <w:sz w:val="22"/>
          <w:szCs w:val="22"/>
        </w:rPr>
      </w:pPr>
    </w:p>
    <w:p w:rsidR="00571F0F" w:rsidRDefault="00571F0F" w:rsidP="00E53160">
      <w:pPr>
        <w:tabs>
          <w:tab w:val="left" w:pos="2268"/>
        </w:tabs>
        <w:spacing w:before="60" w:after="60"/>
        <w:rPr>
          <w:color w:val="000000"/>
          <w:sz w:val="22"/>
          <w:szCs w:val="22"/>
        </w:rPr>
      </w:pPr>
    </w:p>
    <w:p w:rsidR="00AA6764" w:rsidRDefault="007246D1" w:rsidP="00E53160">
      <w:pPr>
        <w:tabs>
          <w:tab w:val="left" w:pos="2268"/>
        </w:tabs>
        <w:spacing w:before="60" w:after="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Bei herrlichem Sommerwetter fand am 14. September 2019 der WAG-Event</w:t>
      </w:r>
      <w:r w:rsidR="00B2182E">
        <w:rPr>
          <w:color w:val="000000"/>
          <w:sz w:val="22"/>
          <w:szCs w:val="22"/>
        </w:rPr>
        <w:t xml:space="preserve"> statt. </w:t>
      </w:r>
      <w:r>
        <w:rPr>
          <w:color w:val="000000"/>
          <w:sz w:val="22"/>
          <w:szCs w:val="22"/>
        </w:rPr>
        <w:t xml:space="preserve">Auch in diesem Jahr </w:t>
      </w:r>
      <w:r w:rsidR="00F837DD">
        <w:rPr>
          <w:color w:val="000000"/>
          <w:sz w:val="22"/>
          <w:szCs w:val="22"/>
        </w:rPr>
        <w:t xml:space="preserve">durften die </w:t>
      </w:r>
      <w:proofErr w:type="spellStart"/>
      <w:r w:rsidR="00F837DD">
        <w:rPr>
          <w:color w:val="000000"/>
          <w:sz w:val="22"/>
          <w:szCs w:val="22"/>
        </w:rPr>
        <w:t>Twirlerinnen</w:t>
      </w:r>
      <w:proofErr w:type="spellEnd"/>
      <w:r w:rsidR="00F837DD">
        <w:rPr>
          <w:color w:val="000000"/>
          <w:sz w:val="22"/>
          <w:szCs w:val="22"/>
        </w:rPr>
        <w:t xml:space="preserve"> an diesem Anlass auftreten und </w:t>
      </w:r>
      <w:r>
        <w:rPr>
          <w:color w:val="000000"/>
          <w:sz w:val="22"/>
          <w:szCs w:val="22"/>
        </w:rPr>
        <w:t xml:space="preserve">begeisterten </w:t>
      </w:r>
      <w:r w:rsidR="00F837DD">
        <w:rPr>
          <w:color w:val="000000"/>
          <w:sz w:val="22"/>
          <w:szCs w:val="22"/>
        </w:rPr>
        <w:t>m</w:t>
      </w:r>
      <w:r>
        <w:rPr>
          <w:color w:val="000000"/>
          <w:sz w:val="22"/>
          <w:szCs w:val="22"/>
        </w:rPr>
        <w:t xml:space="preserve">it ihren verschiedenen </w:t>
      </w:r>
      <w:proofErr w:type="spellStart"/>
      <w:r w:rsidR="00B2182E">
        <w:rPr>
          <w:color w:val="000000"/>
          <w:sz w:val="22"/>
          <w:szCs w:val="22"/>
        </w:rPr>
        <w:t>Tänz</w:t>
      </w:r>
      <w:r>
        <w:rPr>
          <w:color w:val="000000"/>
          <w:sz w:val="22"/>
          <w:szCs w:val="22"/>
        </w:rPr>
        <w:t>li</w:t>
      </w:r>
      <w:proofErr w:type="spellEnd"/>
      <w:r w:rsidR="00571F0F">
        <w:rPr>
          <w:color w:val="000000"/>
          <w:sz w:val="22"/>
          <w:szCs w:val="22"/>
        </w:rPr>
        <w:t xml:space="preserve"> </w:t>
      </w:r>
      <w:r w:rsidR="00F837DD">
        <w:rPr>
          <w:color w:val="000000"/>
          <w:sz w:val="22"/>
          <w:szCs w:val="22"/>
        </w:rPr>
        <w:t xml:space="preserve">alle Zuschauer. </w:t>
      </w:r>
      <w:r w:rsidR="00571F0F">
        <w:rPr>
          <w:color w:val="000000"/>
          <w:sz w:val="22"/>
          <w:szCs w:val="22"/>
        </w:rPr>
        <w:t xml:space="preserve"> </w:t>
      </w:r>
    </w:p>
    <w:p w:rsidR="00AA6764" w:rsidRDefault="00AA6764" w:rsidP="00E53160">
      <w:pPr>
        <w:tabs>
          <w:tab w:val="left" w:pos="2268"/>
        </w:tabs>
        <w:spacing w:before="60" w:after="60"/>
        <w:rPr>
          <w:color w:val="000000"/>
          <w:sz w:val="22"/>
          <w:szCs w:val="22"/>
        </w:rPr>
      </w:pPr>
    </w:p>
    <w:p w:rsidR="00B72721" w:rsidRDefault="00D9494F" w:rsidP="00E53160">
      <w:pPr>
        <w:tabs>
          <w:tab w:val="left" w:pos="2268"/>
        </w:tabs>
        <w:spacing w:before="60" w:after="6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eastAsia="de-CH"/>
        </w:rPr>
        <w:drawing>
          <wp:anchor distT="0" distB="0" distL="114300" distR="114300" simplePos="0" relativeHeight="251659776" behindDoc="1" locked="0" layoutInCell="1" allowOverlap="1" wp14:anchorId="2DF9ED4B" wp14:editId="68112299">
            <wp:simplePos x="0" y="0"/>
            <wp:positionH relativeFrom="column">
              <wp:posOffset>-3810</wp:posOffset>
            </wp:positionH>
            <wp:positionV relativeFrom="paragraph">
              <wp:posOffset>22225</wp:posOffset>
            </wp:positionV>
            <wp:extent cx="2834640" cy="1590675"/>
            <wp:effectExtent l="0" t="0" r="3810" b="9525"/>
            <wp:wrapNone/>
            <wp:docPr id="7" name="Grafik 7" descr="d:\Users\Grunder\Pictures\Twirling\WAG.2019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Grunder\Pictures\Twirling\WAG.2019.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69C" w:rsidRDefault="005D169C" w:rsidP="00E53160">
      <w:pPr>
        <w:tabs>
          <w:tab w:val="left" w:pos="2268"/>
        </w:tabs>
        <w:spacing w:before="60" w:after="60"/>
        <w:rPr>
          <w:color w:val="000000"/>
          <w:sz w:val="22"/>
          <w:szCs w:val="22"/>
        </w:rPr>
      </w:pPr>
    </w:p>
    <w:p w:rsidR="00C045E6" w:rsidRDefault="00C045E6" w:rsidP="00E53160">
      <w:pPr>
        <w:tabs>
          <w:tab w:val="left" w:pos="2268"/>
        </w:tabs>
        <w:spacing w:before="60" w:after="60"/>
        <w:rPr>
          <w:color w:val="000000"/>
          <w:sz w:val="22"/>
          <w:szCs w:val="22"/>
        </w:rPr>
      </w:pPr>
    </w:p>
    <w:p w:rsidR="00C045E6" w:rsidRDefault="00D9494F" w:rsidP="00E53160">
      <w:pPr>
        <w:tabs>
          <w:tab w:val="left" w:pos="2268"/>
        </w:tabs>
        <w:spacing w:before="60" w:after="6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eastAsia="de-CH"/>
        </w:rPr>
        <w:drawing>
          <wp:anchor distT="0" distB="0" distL="114300" distR="114300" simplePos="0" relativeHeight="251658752" behindDoc="0" locked="0" layoutInCell="1" allowOverlap="1" wp14:anchorId="1FE90B9B" wp14:editId="4A6F0AE8">
            <wp:simplePos x="0" y="0"/>
            <wp:positionH relativeFrom="column">
              <wp:posOffset>3211830</wp:posOffset>
            </wp:positionH>
            <wp:positionV relativeFrom="paragraph">
              <wp:posOffset>127000</wp:posOffset>
            </wp:positionV>
            <wp:extent cx="2727960" cy="1629410"/>
            <wp:effectExtent l="0" t="0" r="0" b="8890"/>
            <wp:wrapNone/>
            <wp:docPr id="2" name="Grafik 2" descr="C:\Users\Grunder\AppData\Local\Microsoft\Windows\INetCache\Content.Outlook\XRQ065TM\IMG_0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under\AppData\Local\Microsoft\Windows\INetCache\Content.Outlook\XRQ065TM\IMG_08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22"/>
        </w:rPr>
        <w:tab/>
      </w:r>
    </w:p>
    <w:p w:rsidR="00C045E6" w:rsidRDefault="00C045E6" w:rsidP="00E53160">
      <w:pPr>
        <w:tabs>
          <w:tab w:val="left" w:pos="2268"/>
        </w:tabs>
        <w:spacing w:before="60" w:after="60"/>
        <w:rPr>
          <w:color w:val="000000"/>
          <w:sz w:val="22"/>
          <w:szCs w:val="22"/>
        </w:rPr>
      </w:pPr>
    </w:p>
    <w:p w:rsidR="0077276E" w:rsidRDefault="0077276E" w:rsidP="002A678C">
      <w:pPr>
        <w:tabs>
          <w:tab w:val="left" w:pos="6135"/>
        </w:tabs>
        <w:spacing w:after="120"/>
        <w:rPr>
          <w:b/>
          <w:sz w:val="22"/>
          <w:szCs w:val="22"/>
        </w:rPr>
      </w:pPr>
    </w:p>
    <w:p w:rsidR="00C045E6" w:rsidRDefault="00C045E6" w:rsidP="002A678C">
      <w:pPr>
        <w:tabs>
          <w:tab w:val="left" w:pos="6135"/>
        </w:tabs>
        <w:spacing w:after="120"/>
        <w:rPr>
          <w:b/>
          <w:sz w:val="22"/>
          <w:szCs w:val="22"/>
        </w:rPr>
      </w:pPr>
    </w:p>
    <w:p w:rsidR="00C045E6" w:rsidRDefault="00C045E6" w:rsidP="002A678C">
      <w:pPr>
        <w:tabs>
          <w:tab w:val="left" w:pos="6135"/>
        </w:tabs>
        <w:spacing w:after="120"/>
        <w:rPr>
          <w:b/>
          <w:sz w:val="22"/>
          <w:szCs w:val="22"/>
        </w:rPr>
      </w:pPr>
    </w:p>
    <w:p w:rsidR="0077276E" w:rsidRDefault="0077276E" w:rsidP="002A678C">
      <w:pPr>
        <w:tabs>
          <w:tab w:val="left" w:pos="4820"/>
        </w:tabs>
        <w:spacing w:after="120"/>
        <w:jc w:val="center"/>
        <w:rPr>
          <w:b/>
          <w:sz w:val="22"/>
          <w:szCs w:val="22"/>
        </w:rPr>
      </w:pPr>
    </w:p>
    <w:p w:rsidR="0077276E" w:rsidRDefault="0077276E" w:rsidP="00DB785F">
      <w:pPr>
        <w:tabs>
          <w:tab w:val="left" w:pos="4820"/>
        </w:tabs>
        <w:spacing w:after="120"/>
        <w:rPr>
          <w:b/>
          <w:sz w:val="22"/>
          <w:szCs w:val="22"/>
        </w:rPr>
      </w:pPr>
    </w:p>
    <w:p w:rsidR="0077276E" w:rsidRDefault="0077276E" w:rsidP="00DB785F">
      <w:pPr>
        <w:tabs>
          <w:tab w:val="left" w:pos="4820"/>
        </w:tabs>
        <w:spacing w:after="120"/>
        <w:rPr>
          <w:b/>
          <w:sz w:val="22"/>
          <w:szCs w:val="22"/>
        </w:rPr>
      </w:pPr>
    </w:p>
    <w:p w:rsidR="00571F0F" w:rsidRDefault="00571F0F" w:rsidP="00DB785F">
      <w:pPr>
        <w:tabs>
          <w:tab w:val="left" w:pos="4820"/>
        </w:tabs>
        <w:spacing w:after="120"/>
        <w:rPr>
          <w:sz w:val="22"/>
          <w:szCs w:val="22"/>
        </w:rPr>
      </w:pPr>
    </w:p>
    <w:p w:rsidR="00D9494F" w:rsidRDefault="00F837DD" w:rsidP="00DB785F">
      <w:pPr>
        <w:tabs>
          <w:tab w:val="left" w:pos="4820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Am 9. Und 10. November 2019 führte der </w:t>
      </w:r>
      <w:proofErr w:type="spellStart"/>
      <w:r>
        <w:rPr>
          <w:sz w:val="22"/>
          <w:szCs w:val="22"/>
        </w:rPr>
        <w:t>Twirling</w:t>
      </w:r>
      <w:proofErr w:type="spellEnd"/>
      <w:r>
        <w:rPr>
          <w:sz w:val="22"/>
          <w:szCs w:val="22"/>
        </w:rPr>
        <w:t>-Club ein Trainingswochenende durch.</w:t>
      </w:r>
      <w:r w:rsidR="00D9494F">
        <w:rPr>
          <w:sz w:val="22"/>
          <w:szCs w:val="22"/>
        </w:rPr>
        <w:t xml:space="preserve"> Auch dieses war ein voller Erfolg. Haben doch fast alle </w:t>
      </w:r>
      <w:proofErr w:type="spellStart"/>
      <w:r w:rsidR="00D9494F">
        <w:rPr>
          <w:sz w:val="22"/>
          <w:szCs w:val="22"/>
        </w:rPr>
        <w:t>Twirlerinnen</w:t>
      </w:r>
      <w:proofErr w:type="spellEnd"/>
      <w:r w:rsidR="00D9494F">
        <w:rPr>
          <w:sz w:val="22"/>
          <w:szCs w:val="22"/>
        </w:rPr>
        <w:t xml:space="preserve"> und </w:t>
      </w:r>
      <w:proofErr w:type="spellStart"/>
      <w:r w:rsidR="00D9494F">
        <w:rPr>
          <w:sz w:val="22"/>
          <w:szCs w:val="22"/>
        </w:rPr>
        <w:t>mittlerweilen</w:t>
      </w:r>
      <w:proofErr w:type="spellEnd"/>
      <w:r w:rsidR="00D9494F">
        <w:rPr>
          <w:sz w:val="22"/>
          <w:szCs w:val="22"/>
        </w:rPr>
        <w:t xml:space="preserve"> auch zwei </w:t>
      </w:r>
      <w:proofErr w:type="spellStart"/>
      <w:r w:rsidR="00D9494F">
        <w:rPr>
          <w:sz w:val="22"/>
          <w:szCs w:val="22"/>
        </w:rPr>
        <w:t>Twirler</w:t>
      </w:r>
      <w:proofErr w:type="spellEnd"/>
      <w:r w:rsidR="00D9494F">
        <w:rPr>
          <w:sz w:val="22"/>
          <w:szCs w:val="22"/>
        </w:rPr>
        <w:t xml:space="preserve"> daran teilgenommen.</w:t>
      </w:r>
    </w:p>
    <w:p w:rsidR="00D9494F" w:rsidRDefault="00D9494F" w:rsidP="00DB785F">
      <w:pPr>
        <w:tabs>
          <w:tab w:val="left" w:pos="4820"/>
        </w:tabs>
        <w:spacing w:after="120"/>
        <w:rPr>
          <w:sz w:val="22"/>
          <w:szCs w:val="22"/>
        </w:rPr>
      </w:pPr>
    </w:p>
    <w:p w:rsidR="00D9494F" w:rsidRDefault="00D9494F" w:rsidP="00DB785F">
      <w:pPr>
        <w:tabs>
          <w:tab w:val="left" w:pos="4820"/>
        </w:tabs>
        <w:spacing w:after="120"/>
        <w:rPr>
          <w:sz w:val="22"/>
          <w:szCs w:val="22"/>
        </w:rPr>
      </w:pPr>
      <w:r>
        <w:rPr>
          <w:noProof/>
          <w:sz w:val="22"/>
          <w:szCs w:val="22"/>
          <w:lang w:eastAsia="de-CH"/>
        </w:rPr>
        <w:drawing>
          <wp:inline distT="0" distB="0" distL="0" distR="0">
            <wp:extent cx="2758440" cy="2068830"/>
            <wp:effectExtent l="0" t="0" r="3810" b="7620"/>
            <wp:docPr id="4" name="Grafik 4" descr="d:\Users\Grunder\Pictures\Twirling\Twirlingweekend.19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Grunder\Pictures\Twirling\Twirlingweekend.19.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noProof/>
          <w:sz w:val="22"/>
          <w:szCs w:val="22"/>
          <w:lang w:eastAsia="de-CH"/>
        </w:rPr>
        <w:drawing>
          <wp:inline distT="0" distB="0" distL="0" distR="0">
            <wp:extent cx="2781300" cy="2085975"/>
            <wp:effectExtent l="0" t="0" r="0" b="9525"/>
            <wp:docPr id="5" name="Grafik 5" descr="d:\Users\Grunder\Pictures\Twirling\Twirlingweekend.1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Grunder\Pictures\Twirling\Twirlingweekend.19.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38" cy="208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4F" w:rsidRDefault="00D9494F" w:rsidP="00DB785F">
      <w:pPr>
        <w:tabs>
          <w:tab w:val="left" w:pos="4820"/>
        </w:tabs>
        <w:spacing w:after="120"/>
        <w:rPr>
          <w:sz w:val="22"/>
          <w:szCs w:val="22"/>
        </w:rPr>
      </w:pPr>
    </w:p>
    <w:p w:rsidR="00062160" w:rsidRPr="002D2AA5" w:rsidRDefault="002D2AA5" w:rsidP="00DB785F">
      <w:pPr>
        <w:tabs>
          <w:tab w:val="left" w:pos="4820"/>
        </w:tabs>
        <w:spacing w:after="120"/>
        <w:rPr>
          <w:b/>
          <w:sz w:val="22"/>
          <w:szCs w:val="22"/>
        </w:rPr>
      </w:pPr>
      <w:r w:rsidRPr="002D2AA5">
        <w:rPr>
          <w:b/>
          <w:sz w:val="22"/>
          <w:szCs w:val="22"/>
        </w:rPr>
        <w:t xml:space="preserve">Leiterinnen </w:t>
      </w:r>
    </w:p>
    <w:p w:rsidR="00B63A59" w:rsidRDefault="00B63A59" w:rsidP="00BF547C">
      <w:pPr>
        <w:tabs>
          <w:tab w:val="left" w:pos="4820"/>
        </w:tabs>
        <w:spacing w:after="120"/>
        <w:rPr>
          <w:sz w:val="22"/>
          <w:szCs w:val="22"/>
        </w:rPr>
      </w:pPr>
    </w:p>
    <w:p w:rsidR="00BF547C" w:rsidRDefault="00F837DD" w:rsidP="00BF547C">
      <w:pPr>
        <w:tabs>
          <w:tab w:val="left" w:pos="4820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Wie angekündigt führte der </w:t>
      </w:r>
      <w:proofErr w:type="spellStart"/>
      <w:r>
        <w:rPr>
          <w:sz w:val="22"/>
          <w:szCs w:val="22"/>
        </w:rPr>
        <w:t>Twirling</w:t>
      </w:r>
      <w:proofErr w:type="spellEnd"/>
      <w:r>
        <w:rPr>
          <w:sz w:val="22"/>
          <w:szCs w:val="22"/>
        </w:rPr>
        <w:t>-Club, aufgrund der Neueintritte, ab April 2019 wieder das Training am Donnerstag ein. Dieses wird rege besucht und wird entsprechend weitergeführt.</w:t>
      </w:r>
    </w:p>
    <w:p w:rsidR="00062160" w:rsidRDefault="00B63A59" w:rsidP="00DB785F">
      <w:pPr>
        <w:tabs>
          <w:tab w:val="left" w:pos="4820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Aus beruflichen und weiterbildenden Gründen hat sich Miriam Weber entschieden, die Leitung der </w:t>
      </w:r>
      <w:proofErr w:type="spellStart"/>
      <w:r>
        <w:rPr>
          <w:sz w:val="22"/>
          <w:szCs w:val="22"/>
        </w:rPr>
        <w:t>Twirlerinnen</w:t>
      </w:r>
      <w:proofErr w:type="spellEnd"/>
      <w:r>
        <w:rPr>
          <w:sz w:val="22"/>
          <w:szCs w:val="22"/>
        </w:rPr>
        <w:t xml:space="preserve"> aufzugeben. Sofern es ihr möglich ist, wird sie jedoch immer wieder bei den </w:t>
      </w:r>
      <w:proofErr w:type="spellStart"/>
      <w:r>
        <w:rPr>
          <w:sz w:val="22"/>
          <w:szCs w:val="22"/>
        </w:rPr>
        <w:t>Twirlerinnen</w:t>
      </w:r>
      <w:proofErr w:type="spellEnd"/>
      <w:r>
        <w:rPr>
          <w:sz w:val="22"/>
          <w:szCs w:val="22"/>
        </w:rPr>
        <w:t xml:space="preserve"> vorbeischauen. Miriam, wir danken dir an dieser Stelle herzlich für deinen Einsatz!</w:t>
      </w:r>
    </w:p>
    <w:p w:rsidR="00B63A59" w:rsidRDefault="00B63A59" w:rsidP="00B63A59">
      <w:pPr>
        <w:tabs>
          <w:tab w:val="left" w:pos="4820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>Zur Unterstützung des Leiterinnenteams hat sich dafür Robin</w:t>
      </w:r>
      <w:r w:rsidR="00932879">
        <w:rPr>
          <w:sz w:val="22"/>
          <w:szCs w:val="22"/>
        </w:rPr>
        <w:t>e</w:t>
      </w:r>
      <w:r>
        <w:rPr>
          <w:sz w:val="22"/>
          <w:szCs w:val="22"/>
        </w:rPr>
        <w:t xml:space="preserve"> Schoch, ehemalige </w:t>
      </w:r>
      <w:proofErr w:type="spellStart"/>
      <w:r>
        <w:rPr>
          <w:sz w:val="22"/>
          <w:szCs w:val="22"/>
        </w:rPr>
        <w:t>Twirlerin</w:t>
      </w:r>
      <w:proofErr w:type="spellEnd"/>
      <w:r>
        <w:rPr>
          <w:sz w:val="22"/>
          <w:szCs w:val="22"/>
        </w:rPr>
        <w:t>, zur Verfügung gestellt. Vielen Dank Robin für deine Mithilfe!</w:t>
      </w:r>
    </w:p>
    <w:p w:rsidR="00932879" w:rsidRDefault="00932879" w:rsidP="00DB785F">
      <w:pPr>
        <w:tabs>
          <w:tab w:val="left" w:pos="4820"/>
        </w:tabs>
        <w:spacing w:after="12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Unsere Leiterinnen und Hilfsleiterinnen:</w:t>
      </w:r>
    </w:p>
    <w:p w:rsidR="00932879" w:rsidRDefault="00932879" w:rsidP="00DB785F">
      <w:pPr>
        <w:tabs>
          <w:tab w:val="left" w:pos="4820"/>
        </w:tabs>
        <w:spacing w:after="120"/>
        <w:rPr>
          <w:b/>
          <w:sz w:val="22"/>
          <w:szCs w:val="22"/>
        </w:rPr>
      </w:pPr>
    </w:p>
    <w:p w:rsidR="00932879" w:rsidRDefault="00932879" w:rsidP="00DB785F">
      <w:pPr>
        <w:tabs>
          <w:tab w:val="left" w:pos="4820"/>
        </w:tabs>
        <w:spacing w:after="120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de-CH"/>
        </w:rPr>
        <w:drawing>
          <wp:inline distT="0" distB="0" distL="0" distR="0">
            <wp:extent cx="2941320" cy="1931105"/>
            <wp:effectExtent l="0" t="0" r="0" b="0"/>
            <wp:docPr id="8" name="Grafik 8" descr="d:\Users\Grunder\Pictures\Twirling\Twirlingweekend.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Grunder\Pictures\Twirling\Twirlingweekend.19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27" cy="193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879" w:rsidRDefault="00932879" w:rsidP="00DB785F">
      <w:pPr>
        <w:tabs>
          <w:tab w:val="left" w:pos="4820"/>
        </w:tabs>
        <w:spacing w:after="120"/>
        <w:rPr>
          <w:sz w:val="18"/>
          <w:szCs w:val="18"/>
        </w:rPr>
      </w:pPr>
      <w:r>
        <w:rPr>
          <w:sz w:val="18"/>
          <w:szCs w:val="18"/>
        </w:rPr>
        <w:t>Von links nach rechts:</w:t>
      </w:r>
    </w:p>
    <w:p w:rsidR="00932879" w:rsidRPr="00932879" w:rsidRDefault="00932879" w:rsidP="00DB785F">
      <w:pPr>
        <w:tabs>
          <w:tab w:val="left" w:pos="4820"/>
        </w:tabs>
        <w:spacing w:after="120"/>
        <w:rPr>
          <w:sz w:val="18"/>
          <w:szCs w:val="18"/>
        </w:rPr>
      </w:pPr>
      <w:r w:rsidRPr="00932879">
        <w:rPr>
          <w:sz w:val="18"/>
          <w:szCs w:val="18"/>
        </w:rPr>
        <w:t xml:space="preserve">Tamara Teuscher, Svea Stähli, Anna Schütz, Nina </w:t>
      </w:r>
      <w:proofErr w:type="spellStart"/>
      <w:r w:rsidRPr="00932879">
        <w:rPr>
          <w:sz w:val="18"/>
          <w:szCs w:val="18"/>
        </w:rPr>
        <w:t>Ueltschi</w:t>
      </w:r>
      <w:proofErr w:type="spellEnd"/>
      <w:r w:rsidRPr="00932879">
        <w:rPr>
          <w:sz w:val="18"/>
          <w:szCs w:val="18"/>
        </w:rPr>
        <w:t xml:space="preserve">, Jennifer Planche, Leonie </w:t>
      </w:r>
      <w:proofErr w:type="spellStart"/>
      <w:r w:rsidRPr="00932879">
        <w:rPr>
          <w:sz w:val="18"/>
          <w:szCs w:val="18"/>
        </w:rPr>
        <w:t>Bieri</w:t>
      </w:r>
      <w:proofErr w:type="spellEnd"/>
      <w:r w:rsidRPr="00932879">
        <w:rPr>
          <w:sz w:val="18"/>
          <w:szCs w:val="18"/>
        </w:rPr>
        <w:t xml:space="preserve">, Milena </w:t>
      </w:r>
      <w:proofErr w:type="spellStart"/>
      <w:r w:rsidRPr="00932879">
        <w:rPr>
          <w:sz w:val="18"/>
          <w:szCs w:val="18"/>
        </w:rPr>
        <w:t>Habegger</w:t>
      </w:r>
      <w:proofErr w:type="spellEnd"/>
      <w:r w:rsidRPr="00932879">
        <w:rPr>
          <w:sz w:val="18"/>
          <w:szCs w:val="18"/>
        </w:rPr>
        <w:t xml:space="preserve">, Vanessa Graf, Tanja </w:t>
      </w:r>
      <w:proofErr w:type="spellStart"/>
      <w:r w:rsidRPr="00932879">
        <w:rPr>
          <w:sz w:val="18"/>
          <w:szCs w:val="18"/>
        </w:rPr>
        <w:t>Grunder</w:t>
      </w:r>
      <w:proofErr w:type="spellEnd"/>
      <w:r>
        <w:rPr>
          <w:sz w:val="18"/>
          <w:szCs w:val="18"/>
        </w:rPr>
        <w:t>, es fehlt Robine Schoch</w:t>
      </w:r>
    </w:p>
    <w:p w:rsidR="00932879" w:rsidRDefault="00932879" w:rsidP="00DB785F">
      <w:pPr>
        <w:tabs>
          <w:tab w:val="left" w:pos="4820"/>
        </w:tabs>
        <w:spacing w:after="120"/>
        <w:rPr>
          <w:b/>
          <w:sz w:val="22"/>
          <w:szCs w:val="22"/>
        </w:rPr>
      </w:pPr>
    </w:p>
    <w:p w:rsidR="00932879" w:rsidRDefault="00932879" w:rsidP="00DB785F">
      <w:pPr>
        <w:tabs>
          <w:tab w:val="left" w:pos="4820"/>
        </w:tabs>
        <w:spacing w:after="120"/>
        <w:rPr>
          <w:b/>
          <w:sz w:val="22"/>
          <w:szCs w:val="22"/>
        </w:rPr>
      </w:pPr>
    </w:p>
    <w:p w:rsidR="00932879" w:rsidRDefault="00932879" w:rsidP="00DB785F">
      <w:pPr>
        <w:tabs>
          <w:tab w:val="left" w:pos="4820"/>
        </w:tabs>
        <w:spacing w:after="120"/>
        <w:rPr>
          <w:b/>
          <w:sz w:val="22"/>
          <w:szCs w:val="22"/>
        </w:rPr>
      </w:pPr>
    </w:p>
    <w:p w:rsidR="00DB785F" w:rsidRPr="00DB785F" w:rsidRDefault="00DB785F" w:rsidP="00DB785F">
      <w:pPr>
        <w:tabs>
          <w:tab w:val="left" w:pos="4820"/>
        </w:tabs>
        <w:spacing w:after="120"/>
        <w:rPr>
          <w:b/>
          <w:sz w:val="22"/>
          <w:szCs w:val="22"/>
        </w:rPr>
      </w:pPr>
      <w:r w:rsidRPr="00932879">
        <w:rPr>
          <w:sz w:val="22"/>
          <w:szCs w:val="22"/>
        </w:rPr>
        <w:t>Ausblick</w:t>
      </w:r>
    </w:p>
    <w:p w:rsidR="00B63A59" w:rsidRDefault="00B63A59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</w:p>
    <w:p w:rsidR="00DB785F" w:rsidRDefault="00A8066C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Folgende Anlässe erwarten Sie zum</w:t>
      </w:r>
      <w:r w:rsidR="0060374A">
        <w:rPr>
          <w:rFonts w:cs="Arial"/>
          <w:sz w:val="22"/>
          <w:szCs w:val="22"/>
        </w:rPr>
        <w:t xml:space="preserve"> Jahresende</w:t>
      </w:r>
      <w:r w:rsidR="00C52FD4">
        <w:rPr>
          <w:rFonts w:cs="Arial"/>
          <w:sz w:val="22"/>
          <w:szCs w:val="22"/>
        </w:rPr>
        <w:t xml:space="preserve"> </w:t>
      </w:r>
      <w:r w:rsidR="00935CDA">
        <w:rPr>
          <w:rFonts w:cs="Arial"/>
          <w:sz w:val="22"/>
          <w:szCs w:val="22"/>
        </w:rPr>
        <w:t>201</w:t>
      </w:r>
      <w:r w:rsidR="00903DF1">
        <w:rPr>
          <w:rFonts w:cs="Arial"/>
          <w:sz w:val="22"/>
          <w:szCs w:val="22"/>
        </w:rPr>
        <w:t>9</w:t>
      </w:r>
      <w:r>
        <w:rPr>
          <w:rFonts w:cs="Arial"/>
          <w:sz w:val="22"/>
          <w:szCs w:val="22"/>
        </w:rPr>
        <w:t xml:space="preserve"> und </w:t>
      </w:r>
      <w:r w:rsidR="00527208">
        <w:rPr>
          <w:rFonts w:cs="Arial"/>
          <w:sz w:val="22"/>
          <w:szCs w:val="22"/>
        </w:rPr>
        <w:t xml:space="preserve">zum </w:t>
      </w:r>
      <w:r>
        <w:rPr>
          <w:rFonts w:cs="Arial"/>
          <w:sz w:val="22"/>
          <w:szCs w:val="22"/>
        </w:rPr>
        <w:t>Jahres</w:t>
      </w:r>
      <w:r w:rsidR="0060374A">
        <w:rPr>
          <w:rFonts w:cs="Arial"/>
          <w:sz w:val="22"/>
          <w:szCs w:val="22"/>
        </w:rPr>
        <w:t>anfang</w:t>
      </w:r>
      <w:r w:rsidR="00C52FD4">
        <w:rPr>
          <w:rFonts w:cs="Arial"/>
          <w:sz w:val="22"/>
          <w:szCs w:val="22"/>
        </w:rPr>
        <w:t xml:space="preserve"> 20</w:t>
      </w:r>
      <w:r w:rsidR="00B63A59">
        <w:rPr>
          <w:rFonts w:cs="Arial"/>
          <w:sz w:val="22"/>
          <w:szCs w:val="22"/>
        </w:rPr>
        <w:t>20</w:t>
      </w:r>
      <w:r w:rsidR="0060374A">
        <w:rPr>
          <w:rFonts w:cs="Arial"/>
          <w:sz w:val="22"/>
          <w:szCs w:val="22"/>
        </w:rPr>
        <w:t>:</w:t>
      </w:r>
    </w:p>
    <w:p w:rsidR="00DB785F" w:rsidRDefault="00DB785F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</w:p>
    <w:p w:rsidR="002E4C90" w:rsidRDefault="002E4C90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45"/>
        <w:gridCol w:w="5967"/>
      </w:tblGrid>
      <w:tr w:rsidR="00397ACC" w:rsidRPr="00A21396" w:rsidTr="00F776B5">
        <w:trPr>
          <w:trHeight w:val="800"/>
        </w:trPr>
        <w:tc>
          <w:tcPr>
            <w:tcW w:w="4032" w:type="dxa"/>
          </w:tcPr>
          <w:p w:rsidR="00397ACC" w:rsidRPr="00A21396" w:rsidRDefault="0031775D" w:rsidP="00B63A59">
            <w:pPr>
              <w:tabs>
                <w:tab w:val="left" w:pos="5103"/>
              </w:tabs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Samstag, </w:t>
            </w:r>
            <w:r w:rsidR="00B63A59">
              <w:rPr>
                <w:rFonts w:cs="Arial"/>
                <w:b/>
                <w:sz w:val="22"/>
                <w:szCs w:val="22"/>
              </w:rPr>
              <w:t>30. November 2019</w:t>
            </w:r>
            <w:r>
              <w:rPr>
                <w:rFonts w:cs="Arial"/>
                <w:b/>
                <w:sz w:val="22"/>
                <w:szCs w:val="22"/>
              </w:rPr>
              <w:t xml:space="preserve">, </w:t>
            </w:r>
            <w:r w:rsidR="001F6532">
              <w:rPr>
                <w:rFonts w:cs="Arial"/>
                <w:b/>
                <w:sz w:val="22"/>
                <w:szCs w:val="22"/>
              </w:rPr>
              <w:t>10.30</w:t>
            </w:r>
            <w:r w:rsidR="00F776B5">
              <w:rPr>
                <w:rFonts w:cs="Arial"/>
                <w:b/>
                <w:sz w:val="22"/>
                <w:szCs w:val="22"/>
              </w:rPr>
              <w:t>h</w:t>
            </w:r>
            <w:r>
              <w:rPr>
                <w:rFonts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6106" w:type="dxa"/>
          </w:tcPr>
          <w:p w:rsidR="00397ACC" w:rsidRPr="00A21396" w:rsidRDefault="00A1515C" w:rsidP="00A1515C">
            <w:pPr>
              <w:tabs>
                <w:tab w:val="left" w:pos="5103"/>
              </w:tabs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J</w:t>
            </w:r>
            <w:r w:rsidR="00F776B5">
              <w:rPr>
                <w:rFonts w:cs="Arial"/>
                <w:b/>
                <w:sz w:val="22"/>
                <w:szCs w:val="22"/>
              </w:rPr>
              <w:t xml:space="preserve">ahresschlussauftritt mit </w:t>
            </w:r>
            <w:proofErr w:type="spellStart"/>
            <w:r w:rsidR="0031775D" w:rsidRPr="00A21396">
              <w:rPr>
                <w:rFonts w:cs="Arial"/>
                <w:b/>
                <w:sz w:val="22"/>
                <w:szCs w:val="22"/>
              </w:rPr>
              <w:t>Apéro</w:t>
            </w:r>
            <w:proofErr w:type="spellEnd"/>
            <w:r w:rsidR="0031775D" w:rsidRPr="00A21396">
              <w:rPr>
                <w:rFonts w:cs="Arial"/>
                <w:b/>
                <w:sz w:val="22"/>
                <w:szCs w:val="22"/>
              </w:rPr>
              <w:t xml:space="preserve"> in der Turnhalle Hünibach</w:t>
            </w:r>
          </w:p>
        </w:tc>
      </w:tr>
      <w:tr w:rsidR="00A21396" w:rsidRPr="00A21396" w:rsidTr="00F776B5">
        <w:trPr>
          <w:trHeight w:val="800"/>
        </w:trPr>
        <w:tc>
          <w:tcPr>
            <w:tcW w:w="4032" w:type="dxa"/>
          </w:tcPr>
          <w:p w:rsidR="00A21396" w:rsidRPr="00A21396" w:rsidRDefault="00F776B5" w:rsidP="00B63A59">
            <w:pPr>
              <w:tabs>
                <w:tab w:val="left" w:pos="5103"/>
              </w:tabs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Mittwoch</w:t>
            </w:r>
            <w:r w:rsidR="004859EA">
              <w:rPr>
                <w:rFonts w:cs="Arial"/>
                <w:b/>
                <w:sz w:val="22"/>
                <w:szCs w:val="22"/>
              </w:rPr>
              <w:t xml:space="preserve">, </w:t>
            </w:r>
            <w:r w:rsidR="00B63A59">
              <w:rPr>
                <w:rFonts w:cs="Arial"/>
                <w:b/>
                <w:sz w:val="22"/>
                <w:szCs w:val="22"/>
              </w:rPr>
              <w:t>12. Februar</w:t>
            </w:r>
            <w:r w:rsidR="004859EA">
              <w:rPr>
                <w:rFonts w:cs="Arial"/>
                <w:b/>
                <w:sz w:val="22"/>
                <w:szCs w:val="22"/>
              </w:rPr>
              <w:t xml:space="preserve"> 20</w:t>
            </w:r>
            <w:r w:rsidR="00B63A59">
              <w:rPr>
                <w:rFonts w:cs="Arial"/>
                <w:b/>
                <w:sz w:val="22"/>
                <w:szCs w:val="22"/>
              </w:rPr>
              <w:t>20</w:t>
            </w:r>
            <w:r w:rsidR="004859EA">
              <w:rPr>
                <w:rFonts w:cs="Arial"/>
                <w:b/>
                <w:sz w:val="22"/>
                <w:szCs w:val="22"/>
              </w:rPr>
              <w:t>,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  <w:r w:rsidR="0031775D">
              <w:rPr>
                <w:rFonts w:cs="Arial"/>
                <w:b/>
                <w:sz w:val="22"/>
                <w:szCs w:val="22"/>
              </w:rPr>
              <w:t>19.30</w:t>
            </w:r>
            <w:r>
              <w:rPr>
                <w:rFonts w:cs="Arial"/>
                <w:b/>
                <w:sz w:val="22"/>
                <w:szCs w:val="22"/>
              </w:rPr>
              <w:t>h</w:t>
            </w:r>
          </w:p>
        </w:tc>
        <w:tc>
          <w:tcPr>
            <w:tcW w:w="6106" w:type="dxa"/>
          </w:tcPr>
          <w:p w:rsidR="00A21396" w:rsidRPr="00A21396" w:rsidRDefault="00935CDA" w:rsidP="00B63A59">
            <w:pPr>
              <w:tabs>
                <w:tab w:val="left" w:pos="5103"/>
              </w:tabs>
              <w:rPr>
                <w:rFonts w:cs="Arial"/>
                <w:b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  <w:r w:rsidR="00B63A59">
              <w:rPr>
                <w:b/>
                <w:color w:val="000000"/>
                <w:sz w:val="22"/>
                <w:szCs w:val="22"/>
              </w:rPr>
              <w:t>3</w:t>
            </w:r>
            <w:r w:rsidR="0031775D" w:rsidRPr="00A21396">
              <w:rPr>
                <w:b/>
                <w:color w:val="000000"/>
                <w:sz w:val="22"/>
                <w:szCs w:val="22"/>
              </w:rPr>
              <w:t>. Hauptversammlung</w:t>
            </w:r>
            <w:r w:rsidR="0031775D">
              <w:rPr>
                <w:b/>
                <w:color w:val="000000"/>
                <w:sz w:val="22"/>
                <w:szCs w:val="22"/>
              </w:rPr>
              <w:t xml:space="preserve"> in der OS Hünibach, Sitzungszimmer UG</w:t>
            </w:r>
          </w:p>
        </w:tc>
      </w:tr>
    </w:tbl>
    <w:p w:rsidR="00D45914" w:rsidRDefault="00D45914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</w:p>
    <w:p w:rsidR="0036016E" w:rsidRDefault="0036016E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</w:p>
    <w:p w:rsidR="00135337" w:rsidRPr="00BD17D1" w:rsidRDefault="00A10043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W</w:t>
      </w:r>
      <w:r w:rsidR="00897AC2">
        <w:rPr>
          <w:rFonts w:cs="Arial"/>
          <w:sz w:val="22"/>
          <w:szCs w:val="22"/>
        </w:rPr>
        <w:t>ir grüssen Sie freundlich und danken Ihnen herzlich</w:t>
      </w:r>
      <w:r w:rsidR="00F61CB9">
        <w:rPr>
          <w:rFonts w:cs="Arial"/>
          <w:sz w:val="22"/>
          <w:szCs w:val="22"/>
        </w:rPr>
        <w:t xml:space="preserve"> für Ihre treue Unterstützung!</w:t>
      </w:r>
    </w:p>
    <w:p w:rsidR="007E66CA" w:rsidRPr="00BD17D1" w:rsidRDefault="007E66CA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</w:p>
    <w:p w:rsidR="00A10043" w:rsidRPr="00924E3D" w:rsidRDefault="00D6469B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  <w:r w:rsidRPr="00924E3D">
        <w:rPr>
          <w:rFonts w:cs="Arial"/>
          <w:sz w:val="22"/>
          <w:szCs w:val="22"/>
        </w:rPr>
        <w:t>TWIRLING-CLUB SUNSHINE HÜNIBACH</w:t>
      </w:r>
    </w:p>
    <w:p w:rsidR="00726584" w:rsidRDefault="00726584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</w:p>
    <w:p w:rsidR="00E8201F" w:rsidRDefault="00F02AC0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i.V. </w:t>
      </w:r>
      <w:r w:rsidR="00093546">
        <w:rPr>
          <w:rFonts w:cs="Arial"/>
          <w:sz w:val="22"/>
          <w:szCs w:val="22"/>
        </w:rPr>
        <w:t>f</w:t>
      </w:r>
      <w:r w:rsidRPr="00266A1B">
        <w:rPr>
          <w:rFonts w:cs="Arial"/>
          <w:sz w:val="22"/>
          <w:szCs w:val="22"/>
        </w:rPr>
        <w:t>ür den Vorstand</w:t>
      </w:r>
      <w:r>
        <w:rPr>
          <w:rFonts w:cs="Arial"/>
          <w:sz w:val="22"/>
          <w:szCs w:val="22"/>
        </w:rPr>
        <w:t>:</w:t>
      </w:r>
      <w:r w:rsidRPr="00266A1B">
        <w:rPr>
          <w:rFonts w:cs="Arial"/>
          <w:sz w:val="22"/>
          <w:szCs w:val="22"/>
        </w:rPr>
        <w:t xml:space="preserve"> </w:t>
      </w:r>
      <w:r w:rsidR="0077276E">
        <w:rPr>
          <w:rFonts w:cs="Arial"/>
          <w:sz w:val="22"/>
          <w:szCs w:val="22"/>
        </w:rPr>
        <w:t>Gabi Grunder</w:t>
      </w:r>
    </w:p>
    <w:p w:rsidR="00A8066C" w:rsidRDefault="00A8066C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</w:p>
    <w:p w:rsidR="00A8066C" w:rsidRDefault="00A8066C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</w:p>
    <w:p w:rsidR="00A8066C" w:rsidRDefault="00A8066C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</w:p>
    <w:p w:rsidR="00A8066C" w:rsidRDefault="00A8066C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</w:p>
    <w:p w:rsidR="00A8066C" w:rsidRDefault="00A8066C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</w:p>
    <w:p w:rsidR="00A8066C" w:rsidRDefault="00A8066C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</w:p>
    <w:p w:rsidR="00A8066C" w:rsidRDefault="00A8066C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</w:p>
    <w:p w:rsidR="00A8066C" w:rsidRDefault="00A8066C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</w:p>
    <w:p w:rsidR="00A8066C" w:rsidRPr="00266A1B" w:rsidRDefault="00A8066C" w:rsidP="004B7FFB">
      <w:pPr>
        <w:shd w:val="clear" w:color="auto" w:fill="FFFFFF"/>
        <w:tabs>
          <w:tab w:val="left" w:pos="5103"/>
        </w:tabs>
        <w:rPr>
          <w:rFonts w:cs="Arial"/>
          <w:sz w:val="22"/>
          <w:szCs w:val="22"/>
        </w:rPr>
      </w:pPr>
    </w:p>
    <w:sectPr w:rsidR="00A8066C" w:rsidRPr="00266A1B" w:rsidSect="0079411C">
      <w:footerReference w:type="default" r:id="rId14"/>
      <w:headerReference w:type="first" r:id="rId15"/>
      <w:footerReference w:type="first" r:id="rId16"/>
      <w:pgSz w:w="11907" w:h="16840" w:code="9"/>
      <w:pgMar w:top="1701" w:right="851" w:bottom="1701" w:left="1134" w:header="720" w:footer="501" w:gutter="0"/>
      <w:paperSrc w:first="15" w:other="15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220" w:rsidRDefault="00795220">
      <w:r>
        <w:separator/>
      </w:r>
    </w:p>
  </w:endnote>
  <w:endnote w:type="continuationSeparator" w:id="0">
    <w:p w:rsidR="00795220" w:rsidRDefault="00795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CB9" w:rsidRDefault="00F61CB9" w:rsidP="00A10043">
    <w:pPr>
      <w:pStyle w:val="Fuzeile"/>
      <w:pBdr>
        <w:top w:val="single" w:sz="4" w:space="1" w:color="auto"/>
      </w:pBdr>
      <w:tabs>
        <w:tab w:val="left" w:pos="4536"/>
        <w:tab w:val="left" w:pos="5812"/>
      </w:tabs>
      <w:rPr>
        <w:rFonts w:cs="Arial"/>
      </w:rPr>
    </w:pPr>
    <w:r>
      <w:t>Sponsorin</w:t>
    </w:r>
    <w:r w:rsidR="00565963">
      <w:t>g</w:t>
    </w:r>
    <w:r>
      <w:t>:</w:t>
    </w:r>
    <w:r w:rsidRPr="00553C1C">
      <w:t xml:space="preserve"> </w:t>
    </w:r>
    <w:r>
      <w:rPr>
        <w:noProof/>
        <w:lang w:eastAsia="de-CH"/>
      </w:rPr>
      <w:drawing>
        <wp:inline distT="0" distB="0" distL="0" distR="0" wp14:anchorId="6FF0215F" wp14:editId="6A3D276E">
          <wp:extent cx="904875" cy="466725"/>
          <wp:effectExtent l="19050" t="0" r="9525" b="0"/>
          <wp:docPr id="1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752B6">
      <w:rPr>
        <w:rFonts w:cs="Arial"/>
        <w:noProof/>
        <w:color w:val="0000FF"/>
        <w:sz w:val="27"/>
        <w:szCs w:val="27"/>
        <w:lang w:eastAsia="de-CH"/>
      </w:rPr>
      <w:drawing>
        <wp:inline distT="0" distB="0" distL="0" distR="0" wp14:anchorId="64FAB97D" wp14:editId="01AAE23B">
          <wp:extent cx="371475" cy="378687"/>
          <wp:effectExtent l="0" t="0" r="0" b="2540"/>
          <wp:docPr id="10" name="Bild 5" descr="Bildergebnis für j&amp;s logo download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ildergebnis für j&amp;s logo download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248" cy="381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Für Spenden: </w:t>
    </w:r>
    <w:r>
      <w:tab/>
      <w:t xml:space="preserve">IBAN </w:t>
    </w:r>
    <w:r w:rsidRPr="00553C1C">
      <w:rPr>
        <w:rFonts w:cs="Arial"/>
      </w:rPr>
      <w:t>CH72 0870 4016 0521 5080 0</w:t>
    </w:r>
  </w:p>
  <w:p w:rsidR="00F61CB9" w:rsidRDefault="00F61CB9" w:rsidP="00A10043">
    <w:pPr>
      <w:pStyle w:val="Fuzeile"/>
      <w:pBdr>
        <w:top w:val="single" w:sz="4" w:space="1" w:color="auto"/>
      </w:pBdr>
      <w:tabs>
        <w:tab w:val="left" w:pos="4536"/>
        <w:tab w:val="left" w:pos="5812"/>
      </w:tabs>
    </w:pPr>
    <w:r>
      <w:rPr>
        <w:rFonts w:cs="Arial"/>
      </w:rPr>
      <w:tab/>
    </w:r>
    <w:r>
      <w:rPr>
        <w:rFonts w:cs="Arial"/>
      </w:rPr>
      <w:tab/>
      <w:t>AEK BANK 1826, PC 30-38118-3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CB9" w:rsidRDefault="00F61CB9">
    <w:pPr>
      <w:pStyle w:val="Fuzeile"/>
      <w:pBdr>
        <w:top w:val="single" w:sz="4" w:space="1" w:color="auto"/>
      </w:pBdr>
      <w:tabs>
        <w:tab w:val="left" w:pos="4536"/>
        <w:tab w:val="left" w:pos="5812"/>
      </w:tabs>
      <w:rPr>
        <w:rFonts w:cs="Arial"/>
      </w:rPr>
    </w:pPr>
    <w:r>
      <w:t>Sponsorin</w:t>
    </w:r>
    <w:r w:rsidR="00565963">
      <w:t>g</w:t>
    </w:r>
    <w:r>
      <w:t>:</w:t>
    </w:r>
    <w:r w:rsidRPr="00553C1C">
      <w:t xml:space="preserve"> </w:t>
    </w:r>
    <w:r>
      <w:rPr>
        <w:noProof/>
        <w:lang w:eastAsia="de-CH"/>
      </w:rPr>
      <w:drawing>
        <wp:inline distT="0" distB="0" distL="0" distR="0" wp14:anchorId="201F0488" wp14:editId="60FD8B34">
          <wp:extent cx="904875" cy="466725"/>
          <wp:effectExtent l="19050" t="0" r="9525" b="0"/>
          <wp:docPr id="1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752B6">
      <w:rPr>
        <w:rFonts w:cs="Arial"/>
        <w:noProof/>
        <w:color w:val="0000FF"/>
        <w:sz w:val="27"/>
        <w:szCs w:val="27"/>
        <w:lang w:eastAsia="de-CH"/>
      </w:rPr>
      <w:drawing>
        <wp:inline distT="0" distB="0" distL="0" distR="0" wp14:anchorId="64FAB97D" wp14:editId="01AAE23B">
          <wp:extent cx="355056" cy="361950"/>
          <wp:effectExtent l="0" t="0" r="6985" b="0"/>
          <wp:docPr id="9" name="Bild 5" descr="Bildergebnis für j&amp;s logo download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ildergebnis für j&amp;s logo download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706" cy="36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Für Spenden: </w:t>
    </w:r>
    <w:r>
      <w:tab/>
      <w:t xml:space="preserve">IBAN </w:t>
    </w:r>
    <w:r w:rsidRPr="00553C1C">
      <w:rPr>
        <w:rFonts w:cs="Arial"/>
      </w:rPr>
      <w:t>CH72 0870 4016 0521 5080 0</w:t>
    </w:r>
  </w:p>
  <w:p w:rsidR="00F61CB9" w:rsidRDefault="00F61CB9">
    <w:pPr>
      <w:pStyle w:val="Fuzeile"/>
      <w:pBdr>
        <w:top w:val="single" w:sz="4" w:space="1" w:color="auto"/>
      </w:pBdr>
      <w:tabs>
        <w:tab w:val="left" w:pos="4536"/>
        <w:tab w:val="left" w:pos="5812"/>
      </w:tabs>
    </w:pPr>
    <w:r>
      <w:rPr>
        <w:rFonts w:cs="Arial"/>
      </w:rPr>
      <w:tab/>
    </w:r>
    <w:r>
      <w:rPr>
        <w:rFonts w:cs="Arial"/>
      </w:rPr>
      <w:tab/>
      <w:t>AEK BANK 1826, PC 30-38118-3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220" w:rsidRDefault="00795220">
      <w:r>
        <w:separator/>
      </w:r>
    </w:p>
  </w:footnote>
  <w:footnote w:type="continuationSeparator" w:id="0">
    <w:p w:rsidR="00795220" w:rsidRDefault="00795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CB9" w:rsidRDefault="0010729C">
    <w:pPr>
      <w:pStyle w:val="Kopf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1295400</wp:posOffset>
              </wp:positionH>
              <wp:positionV relativeFrom="paragraph">
                <wp:posOffset>40640</wp:posOffset>
              </wp:positionV>
              <wp:extent cx="4495800" cy="1143000"/>
              <wp:effectExtent l="0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1CB9" w:rsidRDefault="00F61CB9"/>
                        <w:p w:rsidR="00F61CB9" w:rsidRDefault="00F61CB9"/>
                        <w:p w:rsidR="00F61CB9" w:rsidRDefault="00F61CB9"/>
                        <w:p w:rsidR="00F61CB9" w:rsidRDefault="00F61CB9">
                          <w:pPr>
                            <w:rPr>
                              <w:spacing w:val="20"/>
                              <w:sz w:val="32"/>
                              <w:lang w:val="en-GB"/>
                            </w:rPr>
                          </w:pPr>
                          <w:r>
                            <w:rPr>
                              <w:spacing w:val="20"/>
                              <w:sz w:val="32"/>
                              <w:lang w:val="en-GB"/>
                            </w:rPr>
                            <w:t>TWIRLING-CLUB SUNSHINE HÜNIBACH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02pt;margin-top:3.2pt;width:354pt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" o:allowincell="f" filled="f" stroked="f">
              <v:textbox>
                <w:txbxContent>
                  <w:p w:rsidR="00F61CB9" w:rsidRDefault="00F61CB9"/>
                  <w:p w:rsidR="00F61CB9" w:rsidRDefault="00F61CB9"/>
                  <w:p w:rsidR="00F61CB9" w:rsidRDefault="00F61CB9"/>
                  <w:p w:rsidR="00F61CB9" w:rsidRDefault="00F61CB9">
                    <w:pPr>
                      <w:rPr>
                        <w:spacing w:val="20"/>
                        <w:sz w:val="32"/>
                        <w:lang w:val="en-GB"/>
                      </w:rPr>
                    </w:pPr>
                    <w:r>
                      <w:rPr>
                        <w:spacing w:val="20"/>
                        <w:sz w:val="32"/>
                        <w:lang w:val="en-GB"/>
                      </w:rPr>
                      <w:t>TWIRLING-CLUB SUNSHINE HÜNIBACH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863CC"/>
    <w:multiLevelType w:val="multilevel"/>
    <w:tmpl w:val="0AAE2032"/>
    <w:lvl w:ilvl="0">
      <w:start w:val="1"/>
      <w:numFmt w:val="bullet"/>
      <w:lvlText w:val=""/>
      <w:lvlJc w:val="left"/>
      <w:pPr>
        <w:tabs>
          <w:tab w:val="num" w:pos="5316"/>
        </w:tabs>
        <w:ind w:left="531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6036"/>
        </w:tabs>
        <w:ind w:left="603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6756"/>
        </w:tabs>
        <w:ind w:left="67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7476"/>
        </w:tabs>
        <w:ind w:left="74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8196"/>
        </w:tabs>
        <w:ind w:left="81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916"/>
        </w:tabs>
        <w:ind w:left="89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9636"/>
        </w:tabs>
        <w:ind w:left="96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0356"/>
        </w:tabs>
        <w:ind w:left="103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1076"/>
        </w:tabs>
        <w:ind w:left="11076" w:hanging="360"/>
      </w:pPr>
      <w:rPr>
        <w:rFonts w:ascii="Wingdings" w:hAnsi="Wingdings" w:hint="default"/>
      </w:rPr>
    </w:lvl>
  </w:abstractNum>
  <w:abstractNum w:abstractNumId="1" w15:restartNumberingAfterBreak="0">
    <w:nsid w:val="12784A89"/>
    <w:multiLevelType w:val="hybridMultilevel"/>
    <w:tmpl w:val="E8523E0C"/>
    <w:lvl w:ilvl="0" w:tplc="0407000F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</w:lvl>
    <w:lvl w:ilvl="1" w:tplc="08070005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 w15:restartNumberingAfterBreak="0">
    <w:nsid w:val="18D72ECC"/>
    <w:multiLevelType w:val="hybridMultilevel"/>
    <w:tmpl w:val="176E4AF8"/>
    <w:lvl w:ilvl="0" w:tplc="59F698DE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05E1C"/>
    <w:multiLevelType w:val="hybridMultilevel"/>
    <w:tmpl w:val="279AC9B2"/>
    <w:lvl w:ilvl="0" w:tplc="08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09C4231"/>
    <w:multiLevelType w:val="hybridMultilevel"/>
    <w:tmpl w:val="65A4C0C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47076"/>
    <w:multiLevelType w:val="hybridMultilevel"/>
    <w:tmpl w:val="26D2A5C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45355"/>
    <w:multiLevelType w:val="hybridMultilevel"/>
    <w:tmpl w:val="54C69F72"/>
    <w:lvl w:ilvl="0" w:tplc="FD8EF1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56033B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634131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1B8B9F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B04607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6C1249A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5A8FC0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E7C656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AFFCD4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284265"/>
    <w:multiLevelType w:val="hybridMultilevel"/>
    <w:tmpl w:val="74CE951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18317D"/>
    <w:multiLevelType w:val="hybridMultilevel"/>
    <w:tmpl w:val="5358E54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4A61C6"/>
    <w:multiLevelType w:val="hybridMultilevel"/>
    <w:tmpl w:val="44722A72"/>
    <w:lvl w:ilvl="0" w:tplc="047EA300">
      <w:start w:val="1"/>
      <w:numFmt w:val="bullet"/>
      <w:lvlText w:val=""/>
      <w:lvlJc w:val="left"/>
      <w:pPr>
        <w:tabs>
          <w:tab w:val="num" w:pos="5316"/>
        </w:tabs>
        <w:ind w:left="531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6036"/>
        </w:tabs>
        <w:ind w:left="603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6756"/>
        </w:tabs>
        <w:ind w:left="675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7476"/>
        </w:tabs>
        <w:ind w:left="747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8196"/>
        </w:tabs>
        <w:ind w:left="819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8916"/>
        </w:tabs>
        <w:ind w:left="891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9636"/>
        </w:tabs>
        <w:ind w:left="963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10356"/>
        </w:tabs>
        <w:ind w:left="1035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11076"/>
        </w:tabs>
        <w:ind w:left="11076" w:hanging="360"/>
      </w:pPr>
      <w:rPr>
        <w:rFonts w:ascii="Wingdings" w:hAnsi="Wingdings" w:hint="default"/>
      </w:rPr>
    </w:lvl>
  </w:abstractNum>
  <w:abstractNum w:abstractNumId="10" w15:restartNumberingAfterBreak="0">
    <w:nsid w:val="603E6BC7"/>
    <w:multiLevelType w:val="hybridMultilevel"/>
    <w:tmpl w:val="0AAE2032"/>
    <w:lvl w:ilvl="0" w:tplc="08070001">
      <w:start w:val="1"/>
      <w:numFmt w:val="bullet"/>
      <w:lvlText w:val=""/>
      <w:lvlJc w:val="left"/>
      <w:pPr>
        <w:tabs>
          <w:tab w:val="num" w:pos="5316"/>
        </w:tabs>
        <w:ind w:left="531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6036"/>
        </w:tabs>
        <w:ind w:left="603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6756"/>
        </w:tabs>
        <w:ind w:left="675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7476"/>
        </w:tabs>
        <w:ind w:left="747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8196"/>
        </w:tabs>
        <w:ind w:left="819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8916"/>
        </w:tabs>
        <w:ind w:left="891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9636"/>
        </w:tabs>
        <w:ind w:left="963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10356"/>
        </w:tabs>
        <w:ind w:left="1035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11076"/>
        </w:tabs>
        <w:ind w:left="1107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0"/>
  </w:num>
  <w:num w:numId="5">
    <w:abstractNumId w:val="9"/>
  </w:num>
  <w:num w:numId="6">
    <w:abstractNumId w:val="7"/>
  </w:num>
  <w:num w:numId="7">
    <w:abstractNumId w:val="3"/>
  </w:num>
  <w:num w:numId="8">
    <w:abstractNumId w:val="2"/>
  </w:num>
  <w:num w:numId="9">
    <w:abstractNumId w:val="4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displayBackgroundShape/>
  <w:printFractionalCharacterWidth/>
  <w:hideGrammaticalErrors/>
  <w:activeWritingStyle w:appName="MSWord" w:lang="it-IT" w:vendorID="64" w:dllVersion="6" w:nlCheck="1" w:checkStyle="0"/>
  <w:activeWritingStyle w:appName="MSWord" w:lang="de-CH" w:vendorID="64" w:dllVersion="6" w:nlCheck="1" w:checkStyle="0"/>
  <w:activeWritingStyle w:appName="MSWord" w:lang="de-CH" w:vendorID="9" w:dllVersion="512" w:checkStyle="1"/>
  <w:activeWritingStyle w:appName="MSWord" w:lang="it-IT" w:vendorID="3" w:dllVersion="517" w:checkStyle="1"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oNotHyphenateCaps/>
  <w:drawingGridHorizontalSpacing w:val="100"/>
  <w:drawingGridVerticalSpacing w:val="120"/>
  <w:displayHorizontalDrawingGridEvery w:val="2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1CA"/>
    <w:rsid w:val="0000792C"/>
    <w:rsid w:val="0004382E"/>
    <w:rsid w:val="000450C5"/>
    <w:rsid w:val="00062160"/>
    <w:rsid w:val="00086981"/>
    <w:rsid w:val="00093546"/>
    <w:rsid w:val="000A6D8E"/>
    <w:rsid w:val="000B608F"/>
    <w:rsid w:val="000C20FC"/>
    <w:rsid w:val="000C33AF"/>
    <w:rsid w:val="000C7982"/>
    <w:rsid w:val="000D1351"/>
    <w:rsid w:val="000D4F98"/>
    <w:rsid w:val="000E0E66"/>
    <w:rsid w:val="000F1A8C"/>
    <w:rsid w:val="000F446D"/>
    <w:rsid w:val="0010321A"/>
    <w:rsid w:val="00103EB5"/>
    <w:rsid w:val="0010729C"/>
    <w:rsid w:val="001076FB"/>
    <w:rsid w:val="0011029C"/>
    <w:rsid w:val="00124B08"/>
    <w:rsid w:val="0013205E"/>
    <w:rsid w:val="00135337"/>
    <w:rsid w:val="00144862"/>
    <w:rsid w:val="00145FF2"/>
    <w:rsid w:val="00146F98"/>
    <w:rsid w:val="0015512A"/>
    <w:rsid w:val="00164FAC"/>
    <w:rsid w:val="0016548E"/>
    <w:rsid w:val="00166169"/>
    <w:rsid w:val="00174097"/>
    <w:rsid w:val="00174B9F"/>
    <w:rsid w:val="00174DD5"/>
    <w:rsid w:val="001763CF"/>
    <w:rsid w:val="00177B2B"/>
    <w:rsid w:val="00181869"/>
    <w:rsid w:val="00183FCC"/>
    <w:rsid w:val="001858F6"/>
    <w:rsid w:val="00196A01"/>
    <w:rsid w:val="001A0E81"/>
    <w:rsid w:val="001A74BD"/>
    <w:rsid w:val="001C0576"/>
    <w:rsid w:val="001E5882"/>
    <w:rsid w:val="001F6532"/>
    <w:rsid w:val="001F7460"/>
    <w:rsid w:val="002022BD"/>
    <w:rsid w:val="0021199D"/>
    <w:rsid w:val="00237785"/>
    <w:rsid w:val="00237B90"/>
    <w:rsid w:val="00246E2E"/>
    <w:rsid w:val="0024747E"/>
    <w:rsid w:val="00247A8E"/>
    <w:rsid w:val="00263CE5"/>
    <w:rsid w:val="00266A1B"/>
    <w:rsid w:val="00267DDA"/>
    <w:rsid w:val="002879B5"/>
    <w:rsid w:val="00296F10"/>
    <w:rsid w:val="00297E13"/>
    <w:rsid w:val="002A0EBA"/>
    <w:rsid w:val="002A678C"/>
    <w:rsid w:val="002A73BD"/>
    <w:rsid w:val="002B59A3"/>
    <w:rsid w:val="002C2F8A"/>
    <w:rsid w:val="002C376C"/>
    <w:rsid w:val="002D1E62"/>
    <w:rsid w:val="002D2AA5"/>
    <w:rsid w:val="002E2876"/>
    <w:rsid w:val="002E4C90"/>
    <w:rsid w:val="002F239A"/>
    <w:rsid w:val="002F5072"/>
    <w:rsid w:val="0031775D"/>
    <w:rsid w:val="0033144D"/>
    <w:rsid w:val="003373E5"/>
    <w:rsid w:val="003401CA"/>
    <w:rsid w:val="003445EB"/>
    <w:rsid w:val="00357A8B"/>
    <w:rsid w:val="0036016E"/>
    <w:rsid w:val="00381E28"/>
    <w:rsid w:val="003861A0"/>
    <w:rsid w:val="00393340"/>
    <w:rsid w:val="00397ACC"/>
    <w:rsid w:val="003A65B7"/>
    <w:rsid w:val="003A7FC2"/>
    <w:rsid w:val="003B5199"/>
    <w:rsid w:val="003D1195"/>
    <w:rsid w:val="003D7E1F"/>
    <w:rsid w:val="003E69D5"/>
    <w:rsid w:val="003F2A74"/>
    <w:rsid w:val="00436FFB"/>
    <w:rsid w:val="004500D6"/>
    <w:rsid w:val="004570AE"/>
    <w:rsid w:val="00463208"/>
    <w:rsid w:val="004657A1"/>
    <w:rsid w:val="004712F8"/>
    <w:rsid w:val="00471A7C"/>
    <w:rsid w:val="004772F7"/>
    <w:rsid w:val="004859CF"/>
    <w:rsid w:val="004859EA"/>
    <w:rsid w:val="004927AE"/>
    <w:rsid w:val="00496B80"/>
    <w:rsid w:val="004B7FFB"/>
    <w:rsid w:val="004E4D46"/>
    <w:rsid w:val="004E7200"/>
    <w:rsid w:val="004F2DFE"/>
    <w:rsid w:val="004F6389"/>
    <w:rsid w:val="00511D7F"/>
    <w:rsid w:val="00512FD7"/>
    <w:rsid w:val="0052117C"/>
    <w:rsid w:val="00523489"/>
    <w:rsid w:val="00527208"/>
    <w:rsid w:val="00537917"/>
    <w:rsid w:val="00553C1C"/>
    <w:rsid w:val="005600C4"/>
    <w:rsid w:val="00565963"/>
    <w:rsid w:val="00571F0F"/>
    <w:rsid w:val="005839A2"/>
    <w:rsid w:val="00587E32"/>
    <w:rsid w:val="0059020E"/>
    <w:rsid w:val="005A030C"/>
    <w:rsid w:val="005A2061"/>
    <w:rsid w:val="005B147F"/>
    <w:rsid w:val="005B34B6"/>
    <w:rsid w:val="005D169C"/>
    <w:rsid w:val="005E492D"/>
    <w:rsid w:val="005E5907"/>
    <w:rsid w:val="005E7DCF"/>
    <w:rsid w:val="0060215B"/>
    <w:rsid w:val="0060374A"/>
    <w:rsid w:val="0061354B"/>
    <w:rsid w:val="00630BCE"/>
    <w:rsid w:val="00673E68"/>
    <w:rsid w:val="00686D30"/>
    <w:rsid w:val="006A5AE7"/>
    <w:rsid w:val="006A6C36"/>
    <w:rsid w:val="006E1884"/>
    <w:rsid w:val="0071379B"/>
    <w:rsid w:val="007246D1"/>
    <w:rsid w:val="0072552A"/>
    <w:rsid w:val="00726584"/>
    <w:rsid w:val="00727848"/>
    <w:rsid w:val="00761897"/>
    <w:rsid w:val="0076380A"/>
    <w:rsid w:val="0077276E"/>
    <w:rsid w:val="00774B7F"/>
    <w:rsid w:val="0078194A"/>
    <w:rsid w:val="00782CAB"/>
    <w:rsid w:val="00790C77"/>
    <w:rsid w:val="00791D90"/>
    <w:rsid w:val="0079411C"/>
    <w:rsid w:val="00795220"/>
    <w:rsid w:val="007B46F0"/>
    <w:rsid w:val="007E3714"/>
    <w:rsid w:val="007E66CA"/>
    <w:rsid w:val="007E7B89"/>
    <w:rsid w:val="007F3E08"/>
    <w:rsid w:val="0080647F"/>
    <w:rsid w:val="008239CE"/>
    <w:rsid w:val="00825E2C"/>
    <w:rsid w:val="00827425"/>
    <w:rsid w:val="008338E2"/>
    <w:rsid w:val="008426CE"/>
    <w:rsid w:val="008606BF"/>
    <w:rsid w:val="0087424C"/>
    <w:rsid w:val="00877F3F"/>
    <w:rsid w:val="0089199C"/>
    <w:rsid w:val="00894670"/>
    <w:rsid w:val="00894C94"/>
    <w:rsid w:val="00897AC2"/>
    <w:rsid w:val="008A3171"/>
    <w:rsid w:val="008D1DCC"/>
    <w:rsid w:val="008D2881"/>
    <w:rsid w:val="008D78C7"/>
    <w:rsid w:val="008E33CC"/>
    <w:rsid w:val="008F0DA4"/>
    <w:rsid w:val="008F34A9"/>
    <w:rsid w:val="00902DCF"/>
    <w:rsid w:val="00903458"/>
    <w:rsid w:val="00903DF1"/>
    <w:rsid w:val="00903EEF"/>
    <w:rsid w:val="0092152A"/>
    <w:rsid w:val="009246B9"/>
    <w:rsid w:val="00924E3D"/>
    <w:rsid w:val="009277F4"/>
    <w:rsid w:val="00932879"/>
    <w:rsid w:val="00935CDA"/>
    <w:rsid w:val="009464E0"/>
    <w:rsid w:val="009507A6"/>
    <w:rsid w:val="00954273"/>
    <w:rsid w:val="0095642D"/>
    <w:rsid w:val="00961656"/>
    <w:rsid w:val="00970566"/>
    <w:rsid w:val="0097351A"/>
    <w:rsid w:val="00991C58"/>
    <w:rsid w:val="00995325"/>
    <w:rsid w:val="009C1AC8"/>
    <w:rsid w:val="009C247E"/>
    <w:rsid w:val="009D09B6"/>
    <w:rsid w:val="009E5D8D"/>
    <w:rsid w:val="00A10043"/>
    <w:rsid w:val="00A144C1"/>
    <w:rsid w:val="00A14EE9"/>
    <w:rsid w:val="00A1515C"/>
    <w:rsid w:val="00A1700E"/>
    <w:rsid w:val="00A21396"/>
    <w:rsid w:val="00A338AA"/>
    <w:rsid w:val="00A54AC9"/>
    <w:rsid w:val="00A70FD5"/>
    <w:rsid w:val="00A752B6"/>
    <w:rsid w:val="00A8066C"/>
    <w:rsid w:val="00A97AFE"/>
    <w:rsid w:val="00AA6764"/>
    <w:rsid w:val="00AB19C0"/>
    <w:rsid w:val="00AE1910"/>
    <w:rsid w:val="00AE5245"/>
    <w:rsid w:val="00AF114D"/>
    <w:rsid w:val="00AF2F52"/>
    <w:rsid w:val="00AF599B"/>
    <w:rsid w:val="00B044D6"/>
    <w:rsid w:val="00B06074"/>
    <w:rsid w:val="00B2182E"/>
    <w:rsid w:val="00B30D6E"/>
    <w:rsid w:val="00B409DE"/>
    <w:rsid w:val="00B63A59"/>
    <w:rsid w:val="00B66911"/>
    <w:rsid w:val="00B72721"/>
    <w:rsid w:val="00B92918"/>
    <w:rsid w:val="00BB5A60"/>
    <w:rsid w:val="00BC74AE"/>
    <w:rsid w:val="00BD17D1"/>
    <w:rsid w:val="00BD515C"/>
    <w:rsid w:val="00BE326D"/>
    <w:rsid w:val="00BF547C"/>
    <w:rsid w:val="00BF6CCE"/>
    <w:rsid w:val="00C03206"/>
    <w:rsid w:val="00C045E6"/>
    <w:rsid w:val="00C070F7"/>
    <w:rsid w:val="00C13A48"/>
    <w:rsid w:val="00C32631"/>
    <w:rsid w:val="00C34227"/>
    <w:rsid w:val="00C522C6"/>
    <w:rsid w:val="00C52FD4"/>
    <w:rsid w:val="00C66875"/>
    <w:rsid w:val="00C720C9"/>
    <w:rsid w:val="00C967B9"/>
    <w:rsid w:val="00CB1E57"/>
    <w:rsid w:val="00CB51FD"/>
    <w:rsid w:val="00CB66A2"/>
    <w:rsid w:val="00CC57E1"/>
    <w:rsid w:val="00CD142E"/>
    <w:rsid w:val="00CD221F"/>
    <w:rsid w:val="00CD4DC1"/>
    <w:rsid w:val="00CE3FC7"/>
    <w:rsid w:val="00CF1530"/>
    <w:rsid w:val="00D13F6B"/>
    <w:rsid w:val="00D22FAC"/>
    <w:rsid w:val="00D271A2"/>
    <w:rsid w:val="00D31399"/>
    <w:rsid w:val="00D43C12"/>
    <w:rsid w:val="00D45914"/>
    <w:rsid w:val="00D6469B"/>
    <w:rsid w:val="00D67397"/>
    <w:rsid w:val="00D875AE"/>
    <w:rsid w:val="00D9494F"/>
    <w:rsid w:val="00D96D0E"/>
    <w:rsid w:val="00DA3850"/>
    <w:rsid w:val="00DA5025"/>
    <w:rsid w:val="00DA633E"/>
    <w:rsid w:val="00DB25A2"/>
    <w:rsid w:val="00DB785F"/>
    <w:rsid w:val="00DC5C30"/>
    <w:rsid w:val="00DD5B9D"/>
    <w:rsid w:val="00E23A50"/>
    <w:rsid w:val="00E2642C"/>
    <w:rsid w:val="00E375E6"/>
    <w:rsid w:val="00E41101"/>
    <w:rsid w:val="00E53160"/>
    <w:rsid w:val="00E531AB"/>
    <w:rsid w:val="00E600A4"/>
    <w:rsid w:val="00E670C9"/>
    <w:rsid w:val="00E73D3F"/>
    <w:rsid w:val="00E740E5"/>
    <w:rsid w:val="00E81753"/>
    <w:rsid w:val="00E8201F"/>
    <w:rsid w:val="00EA62CE"/>
    <w:rsid w:val="00EB2689"/>
    <w:rsid w:val="00EC5C33"/>
    <w:rsid w:val="00EE0EAF"/>
    <w:rsid w:val="00EF5C1F"/>
    <w:rsid w:val="00F02AC0"/>
    <w:rsid w:val="00F21FBF"/>
    <w:rsid w:val="00F24DB2"/>
    <w:rsid w:val="00F274C9"/>
    <w:rsid w:val="00F31C6D"/>
    <w:rsid w:val="00F35905"/>
    <w:rsid w:val="00F40EE0"/>
    <w:rsid w:val="00F5002D"/>
    <w:rsid w:val="00F61CB9"/>
    <w:rsid w:val="00F626AF"/>
    <w:rsid w:val="00F77311"/>
    <w:rsid w:val="00F776B5"/>
    <w:rsid w:val="00F837DD"/>
    <w:rsid w:val="00F94F95"/>
    <w:rsid w:val="00FA1E16"/>
    <w:rsid w:val="00FA4929"/>
    <w:rsid w:val="00FD2E79"/>
    <w:rsid w:val="00FE10DA"/>
    <w:rsid w:val="00FE2422"/>
    <w:rsid w:val="00FE2880"/>
    <w:rsid w:val="00FF10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5B181EF-8C89-954F-A0C1-75808AAA6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Times New Roman" w:hAnsi="Century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B59A3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eastAsia="de-DE"/>
    </w:rPr>
  </w:style>
  <w:style w:type="paragraph" w:styleId="berschrift1">
    <w:name w:val="heading 1"/>
    <w:basedOn w:val="Standard"/>
    <w:next w:val="Standard"/>
    <w:qFormat/>
    <w:rsid w:val="002B59A3"/>
    <w:pPr>
      <w:keepNext/>
      <w:outlineLvl w:val="0"/>
    </w:pPr>
    <w:rPr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2B59A3"/>
    <w:pPr>
      <w:jc w:val="center"/>
    </w:pPr>
    <w:rPr>
      <w:b/>
      <w:bCs/>
      <w:sz w:val="36"/>
    </w:rPr>
  </w:style>
  <w:style w:type="paragraph" w:styleId="Textkrper">
    <w:name w:val="Body Text"/>
    <w:basedOn w:val="Standard"/>
    <w:rsid w:val="002B59A3"/>
    <w:rPr>
      <w:rFonts w:cs="Arial"/>
      <w:sz w:val="22"/>
    </w:rPr>
  </w:style>
  <w:style w:type="paragraph" w:styleId="Sprechblasentext">
    <w:name w:val="Balloon Text"/>
    <w:basedOn w:val="Standard"/>
    <w:semiHidden/>
    <w:rsid w:val="002B59A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2B59A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2B59A3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2B59A3"/>
    <w:rPr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rsid w:val="00553C1C"/>
    <w:rPr>
      <w:rFonts w:ascii="Arial" w:hAnsi="Arial"/>
      <w:lang w:eastAsia="de-DE"/>
    </w:rPr>
  </w:style>
  <w:style w:type="character" w:styleId="Kommentarzeichen">
    <w:name w:val="annotation reference"/>
    <w:basedOn w:val="Absatz-Standardschriftart"/>
    <w:rsid w:val="0071379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1379B"/>
  </w:style>
  <w:style w:type="character" w:customStyle="1" w:styleId="KommentartextZchn">
    <w:name w:val="Kommentartext Zchn"/>
    <w:basedOn w:val="Absatz-Standardschriftart"/>
    <w:link w:val="Kommentartext"/>
    <w:rsid w:val="0071379B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71379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71379B"/>
    <w:rPr>
      <w:rFonts w:ascii="Arial" w:hAnsi="Arial"/>
      <w:b/>
      <w:bCs/>
      <w:lang w:eastAsia="de-DE"/>
    </w:rPr>
  </w:style>
  <w:style w:type="paragraph" w:styleId="Listenabsatz">
    <w:name w:val="List Paragraph"/>
    <w:basedOn w:val="Standard"/>
    <w:uiPriority w:val="34"/>
    <w:qFormat/>
    <w:rsid w:val="004657A1"/>
    <w:pPr>
      <w:ind w:left="720"/>
      <w:contextualSpacing/>
    </w:pPr>
  </w:style>
  <w:style w:type="paragraph" w:styleId="berarbeitung">
    <w:name w:val="Revision"/>
    <w:hidden/>
    <w:uiPriority w:val="99"/>
    <w:semiHidden/>
    <w:rsid w:val="00FA4929"/>
    <w:rPr>
      <w:rFonts w:ascii="Arial" w:hAnsi="Arial"/>
      <w:lang w:eastAsia="de-DE"/>
    </w:rPr>
  </w:style>
  <w:style w:type="table" w:styleId="Tabellenraster">
    <w:name w:val="Table Grid"/>
    <w:basedOn w:val="NormaleTabelle"/>
    <w:rsid w:val="00397A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nfacheTabelle31">
    <w:name w:val="Einfache Tabelle 31"/>
    <w:basedOn w:val="NormaleTabelle"/>
    <w:uiPriority w:val="43"/>
    <w:rsid w:val="00C0320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EinfacheTabelle21">
    <w:name w:val="Einfache Tabelle 21"/>
    <w:basedOn w:val="NormaleTabelle"/>
    <w:uiPriority w:val="42"/>
    <w:rsid w:val="00C0320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EinfacheTabelle11">
    <w:name w:val="Einfache Tabelle 11"/>
    <w:basedOn w:val="NormaleTabelle"/>
    <w:uiPriority w:val="41"/>
    <w:rsid w:val="00C0320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emithellemGitternetz1">
    <w:name w:val="Tabelle mit hellem Gitternetz1"/>
    <w:basedOn w:val="NormaleTabelle"/>
    <w:uiPriority w:val="40"/>
    <w:rsid w:val="00C0320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Untertitel">
    <w:name w:val="Subtitle"/>
    <w:basedOn w:val="Standard"/>
    <w:next w:val="Standard"/>
    <w:link w:val="UntertitelZchn"/>
    <w:qFormat/>
    <w:rsid w:val="008274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8274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2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hyperlink" Target="https://www.google.ch/url?sa=i&amp;rct=j&amp;q=&amp;esrc=s&amp;source=images&amp;cd=&amp;cad=rja&amp;uact=8&amp;ved=0ahUKEwi1uqvA2p3WAhXGuhoKHdUvD2MQjRwIBw&amp;url=http://www.jugendundsport.ch/de/home.detail.news.html/2017/logo_banner_digital.html&amp;psig=AFQjCNGmxTtWvwlnF16k7Y-mFhOoNxWIYA&amp;ust=1505239031766675" TargetMode="External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hyperlink" Target="https://www.google.ch/url?sa=i&amp;rct=j&amp;q=&amp;esrc=s&amp;source=images&amp;cd=&amp;cad=rja&amp;uact=8&amp;ved=0ahUKEwi1uqvA2p3WAhXGuhoKHdUvD2MQjRwIBw&amp;url=http://www.jugendundsport.ch/de/home.detail.news.html/2017/logo_banner_digital.html&amp;psig=AFQjCNGmxTtWvwlnF16k7Y-mFhOoNxWIYA&amp;ust=1505239031766675" TargetMode="External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D:\Corina\Twirling\Korrespondenz\Brief%20Vorlag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5EA759D-D94A-184A-9023-736C44CA7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D:\Corina\Twirling\Korrespondenz\Brief Vorlage.dotx</Template>
  <TotalTime>0</TotalTime>
  <Pages>3</Pages>
  <Words>437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AUFTRITT VOM 07</vt:lpstr>
    </vt:vector>
  </TitlesOfParts>
  <Company>Spital Thun</Company>
  <LinksUpToDate>false</LinksUpToDate>
  <CharactersWithSpaces>3191</CharactersWithSpaces>
  <SharedDoc>false</SharedDoc>
  <HLinks>
    <vt:vector size="6" baseType="variant">
      <vt:variant>
        <vt:i4>2883659</vt:i4>
      </vt:variant>
      <vt:variant>
        <vt:i4>0</vt:i4>
      </vt:variant>
      <vt:variant>
        <vt:i4>0</vt:i4>
      </vt:variant>
      <vt:variant>
        <vt:i4>5</vt:i4>
      </vt:variant>
      <vt:variant>
        <vt:lpwstr>mailto:corina.brunner@bluewin.ch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AUFTRITT VOM 07</dc:title>
  <dc:creator>Corina</dc:creator>
  <cp:lastModifiedBy>Franziska Rösti</cp:lastModifiedBy>
  <cp:revision>2</cp:revision>
  <cp:lastPrinted>2017-10-25T15:03:00Z</cp:lastPrinted>
  <dcterms:created xsi:type="dcterms:W3CDTF">2020-02-13T13:37:00Z</dcterms:created>
  <dcterms:modified xsi:type="dcterms:W3CDTF">2020-02-13T13:37:00Z</dcterms:modified>
</cp:coreProperties>
</file>